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06A4E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06A4E" w14:paraId="15934A3C" w14:textId="77777777" w:rsidTr="00D2396E">
        <w:tc>
          <w:tcPr>
            <w:tcW w:w="5395" w:type="dxa"/>
          </w:tcPr>
          <w:p w14:paraId="2F2D6E1B" w14:textId="705FFC70" w:rsidR="00AC1870" w:rsidRDefault="00A06A4E" w:rsidP="00D2396E">
            <w:r>
              <w:rPr>
                <w:noProof/>
              </w:rPr>
              <w:drawing>
                <wp:inline distT="0" distB="0" distL="0" distR="0" wp14:anchorId="2D6445AE" wp14:editId="16828E3C">
                  <wp:extent cx="5031107" cy="2845836"/>
                  <wp:effectExtent l="635" t="0" r="0" b="0"/>
                  <wp:docPr id="1241770649" name="Picture 1" descr="A piece of fabric with a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770649" name="Picture 1" descr="A piece of fabric with a patter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47360" cy="285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07A1D22" w:rsidR="00AC1870" w:rsidRDefault="00A06A4E" w:rsidP="00D2396E">
            <w:r>
              <w:rPr>
                <w:noProof/>
              </w:rPr>
              <w:drawing>
                <wp:inline distT="0" distB="0" distL="0" distR="0" wp14:anchorId="77BC76C4" wp14:editId="067A224D">
                  <wp:extent cx="5053331" cy="2972575"/>
                  <wp:effectExtent l="0" t="953" r="318" b="317"/>
                  <wp:docPr id="1414729101" name="Picture 2" descr="A piece of fabric with a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729101" name="Picture 2" descr="A piece of fabric with a pattern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61984" cy="297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F935301" w:rsidR="00AC1870" w:rsidRDefault="00A06A4E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CBB4E5B" wp14:editId="58AD2BE7">
            <wp:extent cx="6858000" cy="3879215"/>
            <wp:effectExtent l="0" t="0" r="0" b="0"/>
            <wp:docPr id="796736151" name="Picture 3" descr="A piece of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36151" name="Picture 3" descr="A piece of fabric with a patter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42807" wp14:editId="516CDED3">
            <wp:extent cx="6858000" cy="4034155"/>
            <wp:effectExtent l="0" t="0" r="0" b="4445"/>
            <wp:docPr id="2129269222" name="Picture 4" descr="A piece of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69222" name="Picture 4" descr="A piece of fabric with a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4E46670" w14:textId="77777777" w:rsidR="00C73B8F" w:rsidRDefault="00C73B8F" w:rsidP="00C73B8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73B8F" w:rsidRPr="00023D07" w14:paraId="0662438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A344" w14:textId="77777777" w:rsidR="00C73B8F" w:rsidRPr="00023D07" w:rsidRDefault="00C73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339A" w14:textId="77777777" w:rsidR="00C73B8F" w:rsidRPr="00023D07" w:rsidRDefault="00C73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9B3A" w14:textId="77777777" w:rsidR="00C73B8F" w:rsidRPr="00023D07" w:rsidRDefault="00C73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B259" w14:textId="77777777" w:rsidR="00C73B8F" w:rsidRPr="00023D07" w:rsidRDefault="00C73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D59A" w14:textId="77777777" w:rsidR="00C73B8F" w:rsidRPr="00023D07" w:rsidRDefault="00C73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73B8F" w14:paraId="5F407E8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2C61A18" w14:textId="77777777" w:rsidR="00C73B8F" w:rsidRDefault="00C73B8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4E3C218" w14:textId="77777777" w:rsidR="00C73B8F" w:rsidRDefault="00C73B8F" w:rsidP="00117A44">
            <w:r>
              <w:rPr>
                <w:color w:val="4472C4" w:themeColor="accent1"/>
              </w:rPr>
              <w:t>2025, June 21</w:t>
            </w:r>
          </w:p>
        </w:tc>
        <w:tc>
          <w:tcPr>
            <w:tcW w:w="1890" w:type="dxa"/>
          </w:tcPr>
          <w:p w14:paraId="3099CF1D" w14:textId="77777777" w:rsidR="00C73B8F" w:rsidRDefault="00C73B8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7AB6572" w14:textId="77777777" w:rsidR="00C73B8F" w:rsidRDefault="00C73B8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255F976A" w14:textId="77777777" w:rsidR="00C73B8F" w:rsidRDefault="00C73B8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73B8F" w14:paraId="5D82ACC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8438DD0" w14:textId="77777777" w:rsidR="00C73B8F" w:rsidRPr="00023D07" w:rsidRDefault="00C73B8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2A42CF1" w14:textId="77777777" w:rsidR="00C73B8F" w:rsidRDefault="00C73B8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F5D0539" w14:textId="77777777" w:rsidR="00C73B8F" w:rsidRDefault="00C73B8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E9E3639" w14:textId="77777777" w:rsidR="00C73B8F" w:rsidRPr="004E673A" w:rsidRDefault="00C73B8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692EC5E" w14:textId="77777777" w:rsidR="00C73B8F" w:rsidRDefault="00C73B8F" w:rsidP="00117A44">
            <w:pPr>
              <w:rPr>
                <w:color w:val="4472C4" w:themeColor="accent1"/>
              </w:rPr>
            </w:pPr>
          </w:p>
        </w:tc>
      </w:tr>
      <w:tr w:rsidR="00C73B8F" w14:paraId="01E6B1C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92C7928" w14:textId="77777777" w:rsidR="00C73B8F" w:rsidRPr="00023D07" w:rsidRDefault="00C73B8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A30EC51" w14:textId="77777777" w:rsidR="00C73B8F" w:rsidRDefault="00C73B8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2C0ECFE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F514C">
              <w:rPr>
                <w:color w:val="4472C4" w:themeColor="accent1"/>
              </w:rPr>
              <w:t>Dress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C5145F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514C">
              <w:rPr>
                <w:noProof/>
                <w:color w:val="4472C4" w:themeColor="accent1"/>
              </w:rPr>
              <w:t>1835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14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D240A1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94CDB8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FF7EE6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514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C7AD26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F514C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F514C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7ECD9C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44B91" w14:textId="77777777" w:rsidR="00E16AA0" w:rsidRDefault="00E16AA0" w:rsidP="00505854">
      <w:r>
        <w:separator/>
      </w:r>
    </w:p>
  </w:endnote>
  <w:endnote w:type="continuationSeparator" w:id="0">
    <w:p w14:paraId="7E666C22" w14:textId="77777777" w:rsidR="00E16AA0" w:rsidRDefault="00E16AA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C43B7" w14:textId="77777777" w:rsidR="00E16AA0" w:rsidRDefault="00E16AA0" w:rsidP="00505854">
      <w:r>
        <w:separator/>
      </w:r>
    </w:p>
  </w:footnote>
  <w:footnote w:type="continuationSeparator" w:id="0">
    <w:p w14:paraId="0600C625" w14:textId="77777777" w:rsidR="00E16AA0" w:rsidRDefault="00E16AA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07F293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42AC3">
      <w:rPr>
        <w:b/>
        <w:bCs/>
        <w:sz w:val="28"/>
        <w:szCs w:val="28"/>
      </w:rPr>
      <w:t>0329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0788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1F514C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28E2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0D57"/>
    <w:rsid w:val="006C2C15"/>
    <w:rsid w:val="006C58E9"/>
    <w:rsid w:val="006D1FDD"/>
    <w:rsid w:val="006D6C04"/>
    <w:rsid w:val="006E3AE5"/>
    <w:rsid w:val="006F192B"/>
    <w:rsid w:val="006F5917"/>
    <w:rsid w:val="00707882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626E"/>
    <w:rsid w:val="007B28B4"/>
    <w:rsid w:val="007B5145"/>
    <w:rsid w:val="007D51D3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09C0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6A4E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2AC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22BF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73B8F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16AA0"/>
    <w:rsid w:val="00E26D84"/>
    <w:rsid w:val="00E45385"/>
    <w:rsid w:val="00E56BDB"/>
    <w:rsid w:val="00E622A4"/>
    <w:rsid w:val="00E673CE"/>
    <w:rsid w:val="00E766A2"/>
    <w:rsid w:val="00E77D49"/>
    <w:rsid w:val="00E9435B"/>
    <w:rsid w:val="00EA4696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2025-09-14T21:09:00Z</dcterms:modified>
</cp:coreProperties>
</file>