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1528A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C1528A" w14:paraId="15934A3C" w14:textId="77777777" w:rsidTr="00D2396E">
        <w:tc>
          <w:tcPr>
            <w:tcW w:w="5395" w:type="dxa"/>
          </w:tcPr>
          <w:p w14:paraId="2F2D6E1B" w14:textId="596AF9B6" w:rsidR="00AC1870" w:rsidRDefault="00C1528A" w:rsidP="00D2396E">
            <w:r>
              <w:rPr>
                <w:noProof/>
              </w:rPr>
              <w:drawing>
                <wp:inline distT="0" distB="0" distL="0" distR="0" wp14:anchorId="77FA92B5" wp14:editId="07B926FD">
                  <wp:extent cx="6021705" cy="3138535"/>
                  <wp:effectExtent l="6668" t="0" r="4762" b="4763"/>
                  <wp:docPr id="1799262032" name="Picture 1" descr="A close-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62032" name="Picture 1" descr="A close-up of a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34400" cy="314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BDD965B" w:rsidR="00AC1870" w:rsidRDefault="00C1528A" w:rsidP="00D2396E">
            <w:r>
              <w:rPr>
                <w:noProof/>
              </w:rPr>
              <w:drawing>
                <wp:inline distT="0" distB="0" distL="0" distR="0" wp14:anchorId="0EDE0817" wp14:editId="26C5A78A">
                  <wp:extent cx="4936116" cy="3221273"/>
                  <wp:effectExtent l="0" t="6032" r="0" b="0"/>
                  <wp:docPr id="529387495" name="Picture 2" descr="A piece of fabric with leav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87495" name="Picture 2" descr="A piece of fabric with leave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82841" cy="32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A5878BE" w:rsidR="00AC1870" w:rsidRDefault="00C1528A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01BA3E6" wp14:editId="703E72C3">
            <wp:extent cx="6858000" cy="3574415"/>
            <wp:effectExtent l="0" t="0" r="0" b="0"/>
            <wp:docPr id="736948065" name="Picture 3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48065" name="Picture 3" descr="A close-up of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F27C4" wp14:editId="4F790194">
            <wp:extent cx="6858000" cy="3733800"/>
            <wp:effectExtent l="0" t="0" r="0" b="0"/>
            <wp:docPr id="474931135" name="Picture 4" descr="A piece of fabric with brown leav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31135" name="Picture 4" descr="A piece of fabric with brown leave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58C28" wp14:editId="2CBFA711">
            <wp:extent cx="6858000" cy="3608705"/>
            <wp:effectExtent l="0" t="0" r="0" b="0"/>
            <wp:docPr id="1027224738" name="Picture 5" descr="A piece of fabric with brown leav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24738" name="Picture 5" descr="A piece of fabric with brown leave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DE3B1" wp14:editId="265F2FF6">
            <wp:extent cx="6858000" cy="4475480"/>
            <wp:effectExtent l="0" t="0" r="0" b="0"/>
            <wp:docPr id="323812111" name="Picture 6" descr="A piece of fabric with leav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12111" name="Picture 6" descr="A piece of fabric with leaves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D0A68" wp14:editId="35695E9B">
            <wp:extent cx="6858000" cy="5551805"/>
            <wp:effectExtent l="0" t="0" r="0" b="0"/>
            <wp:docPr id="9366285" name="Picture 7" descr="A piece of fabric with leav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285" name="Picture 7" descr="A piece of fabric with leave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6C428CD" w14:textId="77777777" w:rsidR="009F42C7" w:rsidRDefault="009F42C7" w:rsidP="009F42C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F42C7" w:rsidRPr="00023D07" w14:paraId="798EFD98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0110" w14:textId="77777777" w:rsidR="009F42C7" w:rsidRPr="00023D07" w:rsidRDefault="009F42C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8C52" w14:textId="77777777" w:rsidR="009F42C7" w:rsidRPr="00023D07" w:rsidRDefault="009F42C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E089" w14:textId="77777777" w:rsidR="009F42C7" w:rsidRPr="00023D07" w:rsidRDefault="009F42C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AAD5" w14:textId="77777777" w:rsidR="009F42C7" w:rsidRPr="00023D07" w:rsidRDefault="009F42C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76AA" w14:textId="77777777" w:rsidR="009F42C7" w:rsidRPr="00023D07" w:rsidRDefault="009F42C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F42C7" w14:paraId="303E611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A3A601" w14:textId="77777777" w:rsidR="009F42C7" w:rsidRDefault="009F42C7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A2470AC" w14:textId="77777777" w:rsidR="009F42C7" w:rsidRDefault="009F42C7" w:rsidP="00117A44">
            <w:r>
              <w:rPr>
                <w:color w:val="4472C4" w:themeColor="accent1"/>
              </w:rPr>
              <w:t>2025, June 21</w:t>
            </w:r>
          </w:p>
        </w:tc>
        <w:tc>
          <w:tcPr>
            <w:tcW w:w="1890" w:type="dxa"/>
          </w:tcPr>
          <w:p w14:paraId="33033726" w14:textId="77777777" w:rsidR="009F42C7" w:rsidRDefault="009F42C7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D677D48" w14:textId="77777777" w:rsidR="009F42C7" w:rsidRDefault="009F42C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263DE9C8" w14:textId="77777777" w:rsidR="009F42C7" w:rsidRDefault="009F42C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F42C7" w14:paraId="2AC2758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41F9B7A" w14:textId="77777777" w:rsidR="009F42C7" w:rsidRPr="00023D07" w:rsidRDefault="009F42C7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B9C7548" w14:textId="77777777" w:rsidR="009F42C7" w:rsidRDefault="009F42C7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C4C1C74" w14:textId="77777777" w:rsidR="009F42C7" w:rsidRDefault="009F42C7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EEC6B0C" w14:textId="77777777" w:rsidR="009F42C7" w:rsidRPr="004E673A" w:rsidRDefault="009F42C7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ED3B48D" w14:textId="77777777" w:rsidR="009F42C7" w:rsidRDefault="009F42C7" w:rsidP="00117A44">
            <w:pPr>
              <w:rPr>
                <w:color w:val="4472C4" w:themeColor="accent1"/>
              </w:rPr>
            </w:pPr>
          </w:p>
        </w:tc>
      </w:tr>
      <w:tr w:rsidR="009F42C7" w14:paraId="7DDB93B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2413B1" w14:textId="77777777" w:rsidR="009F42C7" w:rsidRPr="00023D07" w:rsidRDefault="009F42C7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01417A2" w14:textId="77777777" w:rsidR="009F42C7" w:rsidRDefault="009F42C7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299F19F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96EB0">
              <w:rPr>
                <w:color w:val="4472C4" w:themeColor="accent1"/>
              </w:rPr>
              <w:t>Dress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836E93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96EB0">
              <w:rPr>
                <w:noProof/>
                <w:color w:val="4472C4" w:themeColor="accent1"/>
              </w:rPr>
              <w:t>1835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96EB0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076E59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F3AFED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FFF66F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96EB0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261643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96EB0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96EB0">
              <w:rPr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8114938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4702A" w14:textId="77777777" w:rsidR="002C4FB2" w:rsidRDefault="002C4FB2" w:rsidP="00505854">
      <w:r>
        <w:separator/>
      </w:r>
    </w:p>
  </w:endnote>
  <w:endnote w:type="continuationSeparator" w:id="0">
    <w:p w14:paraId="1610B7C3" w14:textId="77777777" w:rsidR="002C4FB2" w:rsidRDefault="002C4FB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58EFD" w14:textId="77777777" w:rsidR="002C4FB2" w:rsidRDefault="002C4FB2" w:rsidP="00505854">
      <w:r>
        <w:separator/>
      </w:r>
    </w:p>
  </w:footnote>
  <w:footnote w:type="continuationSeparator" w:id="0">
    <w:p w14:paraId="633F5E65" w14:textId="77777777" w:rsidR="002C4FB2" w:rsidRDefault="002C4FB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065E06C" w:rsidR="00505854" w:rsidRPr="002B7AA8" w:rsidRDefault="002B7AA8" w:rsidP="00F20180">
    <w:pPr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20180">
      <w:rPr>
        <w:b/>
        <w:bCs/>
        <w:sz w:val="28"/>
        <w:szCs w:val="28"/>
      </w:rPr>
      <w:t>0327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0311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CF4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C4FB2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56F29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3110"/>
    <w:rsid w:val="00505854"/>
    <w:rsid w:val="00506021"/>
    <w:rsid w:val="005210A7"/>
    <w:rsid w:val="00527A8E"/>
    <w:rsid w:val="00531078"/>
    <w:rsid w:val="00533B3B"/>
    <w:rsid w:val="0053429D"/>
    <w:rsid w:val="005409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6EB0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1190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42C7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5D3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528A"/>
    <w:rsid w:val="00C1683E"/>
    <w:rsid w:val="00C21CF5"/>
    <w:rsid w:val="00C23C48"/>
    <w:rsid w:val="00C323A5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0180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5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2025-09-14T21:10:00Z</dcterms:modified>
</cp:coreProperties>
</file>