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AF61A8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AF61A8" w14:paraId="15934A3C" w14:textId="77777777" w:rsidTr="00D2396E">
        <w:tc>
          <w:tcPr>
            <w:tcW w:w="5395" w:type="dxa"/>
          </w:tcPr>
          <w:p w14:paraId="2F2D6E1B" w14:textId="1F58DBD7" w:rsidR="00AC1870" w:rsidRDefault="00AF61A8" w:rsidP="00D2396E">
            <w:r>
              <w:rPr>
                <w:noProof/>
              </w:rPr>
              <w:drawing>
                <wp:inline distT="0" distB="0" distL="0" distR="0" wp14:anchorId="2EF67E67" wp14:editId="3A838389">
                  <wp:extent cx="3035300" cy="3189033"/>
                  <wp:effectExtent l="0" t="0" r="0" b="0"/>
                  <wp:docPr id="1913621304" name="Picture 1" descr="A row of colorful squares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3621304" name="Picture 1" descr="A row of colorful squares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3295" cy="3207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1BD72578" w:rsidR="00AC1870" w:rsidRDefault="00AF61A8" w:rsidP="00D2396E">
            <w:r>
              <w:rPr>
                <w:noProof/>
              </w:rPr>
              <w:drawing>
                <wp:inline distT="0" distB="0" distL="0" distR="0" wp14:anchorId="27C535CD" wp14:editId="469AC4FA">
                  <wp:extent cx="3086100" cy="3233547"/>
                  <wp:effectExtent l="0" t="0" r="0" b="5080"/>
                  <wp:docPr id="442135437" name="Picture 2" descr="A group of squares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2135437" name="Picture 2" descr="A group of squares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6651" cy="3255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00139544" w:rsidR="00AC1870" w:rsidRDefault="00AF61A8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67CD5D21" wp14:editId="1EF8B740">
            <wp:extent cx="6858000" cy="7205345"/>
            <wp:effectExtent l="0" t="0" r="0" b="0"/>
            <wp:docPr id="455701300" name="Picture 3" descr="A row of colorful square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701300" name="Picture 3" descr="A row of colorful squares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20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EE4CC7" wp14:editId="487DD8F3">
            <wp:extent cx="3401695" cy="9144000"/>
            <wp:effectExtent l="0" t="0" r="1905" b="0"/>
            <wp:docPr id="1493484609" name="Picture 4" descr="A close-up of a fabric pie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3484609" name="Picture 4" descr="A close-up of a fabric piece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169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103D5B" wp14:editId="6030BADF">
            <wp:extent cx="3606165" cy="9144000"/>
            <wp:effectExtent l="0" t="0" r="635" b="0"/>
            <wp:docPr id="219166299" name="Picture 5" descr="A piece of fabric with flower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166299" name="Picture 5" descr="A piece of fabric with flowers on it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1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9449D8" wp14:editId="5614348C">
            <wp:extent cx="5663565" cy="9144000"/>
            <wp:effectExtent l="0" t="0" r="635" b="0"/>
            <wp:docPr id="1174500447" name="Picture 6" descr="Several pieces of fabric on a white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500447" name="Picture 6" descr="Several pieces of fabric on a white grid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356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D4FEB2" wp14:editId="3408F10C">
            <wp:extent cx="6858000" cy="7957185"/>
            <wp:effectExtent l="0" t="0" r="0" b="5715"/>
            <wp:docPr id="1795936385" name="Picture 7" descr="Several pieces of fabric on a white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936385" name="Picture 7" descr="Several pieces of fabric on a white gri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5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795511" wp14:editId="6C848C58">
            <wp:extent cx="6858000" cy="7185660"/>
            <wp:effectExtent l="0" t="0" r="0" b="2540"/>
            <wp:docPr id="2066539080" name="Picture 8" descr="A group of square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539080" name="Picture 8" descr="A group of squares on a gri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8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C0BE1F" wp14:editId="734D034D">
            <wp:extent cx="6069330" cy="9144000"/>
            <wp:effectExtent l="0" t="0" r="1270" b="0"/>
            <wp:docPr id="1615571949" name="Picture 9" descr="Several pieces of fabric on a white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571949" name="Picture 9" descr="Several pieces of fabric on a white cloth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33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142868" wp14:editId="291A5C20">
            <wp:extent cx="3921125" cy="9144000"/>
            <wp:effectExtent l="0" t="0" r="3175" b="0"/>
            <wp:docPr id="556645922" name="Picture 10" descr="A piece of fabric on a white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645922" name="Picture 10" descr="A piece of fabric on a white cloth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112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4D9F38" wp14:editId="4C746A2F">
            <wp:extent cx="4572000" cy="9144000"/>
            <wp:effectExtent l="0" t="0" r="0" b="0"/>
            <wp:docPr id="2144860264" name="Picture 11" descr="A red and green fabric with white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4860264" name="Picture 11" descr="A red and green fabric with white flowers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521405" wp14:editId="46552B8C">
            <wp:extent cx="4221480" cy="9144000"/>
            <wp:effectExtent l="0" t="0" r="0" b="0"/>
            <wp:docPr id="779915571" name="Picture 12" descr="Several pieces of fabric with white flow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915571" name="Picture 12" descr="Several pieces of fabric with white flowers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4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234D4E4E" w14:textId="77777777" w:rsidR="004D23A3" w:rsidRDefault="004D23A3" w:rsidP="004D23A3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4D23A3" w:rsidRPr="00023D07" w14:paraId="3F0BFFC1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1C7F9" w14:textId="77777777" w:rsidR="004D23A3" w:rsidRPr="00023D07" w:rsidRDefault="004D23A3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179CC" w14:textId="77777777" w:rsidR="004D23A3" w:rsidRPr="00023D07" w:rsidRDefault="004D23A3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4A2E85" w14:textId="77777777" w:rsidR="004D23A3" w:rsidRPr="00023D07" w:rsidRDefault="004D23A3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E792FD" w14:textId="77777777" w:rsidR="004D23A3" w:rsidRPr="00023D07" w:rsidRDefault="004D23A3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FEB253" w14:textId="77777777" w:rsidR="004D23A3" w:rsidRPr="00023D07" w:rsidRDefault="004D23A3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4D23A3" w14:paraId="30EC144D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A5F74A4" w14:textId="77777777" w:rsidR="004D23A3" w:rsidRDefault="004D23A3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4B0A9623" w14:textId="77777777" w:rsidR="004D23A3" w:rsidRDefault="004D23A3" w:rsidP="00117A44">
            <w:r>
              <w:rPr>
                <w:color w:val="4472C4" w:themeColor="accent1"/>
              </w:rPr>
              <w:t>2025, June 21</w:t>
            </w:r>
          </w:p>
        </w:tc>
        <w:tc>
          <w:tcPr>
            <w:tcW w:w="1890" w:type="dxa"/>
          </w:tcPr>
          <w:p w14:paraId="702E9F65" w14:textId="77777777" w:rsidR="004D23A3" w:rsidRDefault="004D23A3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47A5C7FF" w14:textId="77777777" w:rsidR="004D23A3" w:rsidRDefault="004D23A3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Sherry Branson</w:t>
            </w:r>
            <w:r>
              <w:rPr>
                <w:color w:val="4472C4" w:themeColor="accent1"/>
              </w:rPr>
              <w:br/>
              <w:t>Belvidere, IL</w:t>
            </w:r>
          </w:p>
        </w:tc>
        <w:tc>
          <w:tcPr>
            <w:tcW w:w="1165" w:type="dxa"/>
          </w:tcPr>
          <w:p w14:paraId="3DF66777" w14:textId="77777777" w:rsidR="004D23A3" w:rsidRDefault="004D23A3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D23A3" w14:paraId="262C681D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BD3A02B" w14:textId="77777777" w:rsidR="004D23A3" w:rsidRPr="00023D07" w:rsidRDefault="004D23A3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30B4756D" w14:textId="77777777" w:rsidR="004D23A3" w:rsidRDefault="004D23A3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1609AE57" w14:textId="77777777" w:rsidR="004D23A3" w:rsidRDefault="004D23A3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0C720DFC" w14:textId="77777777" w:rsidR="004D23A3" w:rsidRPr="004E673A" w:rsidRDefault="004D23A3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0E8F2FE0" w14:textId="77777777" w:rsidR="004D23A3" w:rsidRDefault="004D23A3" w:rsidP="00117A44">
            <w:pPr>
              <w:rPr>
                <w:color w:val="4472C4" w:themeColor="accent1"/>
              </w:rPr>
            </w:pPr>
          </w:p>
        </w:tc>
      </w:tr>
      <w:tr w:rsidR="004D23A3" w14:paraId="260B3EDC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0A2DBCF" w14:textId="77777777" w:rsidR="004D23A3" w:rsidRPr="00023D07" w:rsidRDefault="004D23A3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52D73B50" w14:textId="77777777" w:rsidR="004D23A3" w:rsidRDefault="004D23A3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3C2BAEA0" w14:textId="77777777" w:rsidR="004D23A3" w:rsidRDefault="004D23A3" w:rsidP="00AD5CE1">
      <w:pPr>
        <w:pStyle w:val="Heading2"/>
        <w:rPr>
          <w:b/>
          <w:bCs/>
          <w:color w:val="000000" w:themeColor="text1"/>
        </w:rPr>
      </w:pPr>
    </w:p>
    <w:p w14:paraId="1DF29006" w14:textId="1FF2AEE1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4B05383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</w:t>
            </w:r>
            <w:r w:rsidR="004A6A0D">
              <w:rPr>
                <w:noProof/>
                <w:color w:val="4472C4" w:themeColor="accent1"/>
              </w:rPr>
              <w:t>Ely Walker Fabric Swatches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1F04DF31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A6A0D">
              <w:rPr>
                <w:noProof/>
                <w:color w:val="4472C4" w:themeColor="accent1"/>
              </w:rPr>
              <w:t>1</w:t>
            </w:r>
            <w:r w:rsidR="00F145A9">
              <w:rPr>
                <w:noProof/>
                <w:color w:val="4472C4" w:themeColor="accent1"/>
              </w:rPr>
              <w:t>924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F145A9">
              <w:rPr>
                <w:color w:val="4472C4" w:themeColor="accent1"/>
              </w:rPr>
              <w:t>48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45F28EBA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6C2C15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71F91F98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8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AC1870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251D088C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4A6A0D">
              <w:rPr>
                <w:noProof/>
                <w:color w:val="4472C4" w:themeColor="accent1"/>
              </w:rPr>
              <w:t>11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7A01C3D9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4A6A0D">
              <w:rPr>
                <w:noProof/>
                <w:color w:val="4472C4" w:themeColor="accent1"/>
              </w:rPr>
              <w:t>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4A6A0D">
              <w:rPr>
                <w:noProof/>
                <w:color w:val="4472C4" w:themeColor="accent1"/>
              </w:rPr>
              <w:t>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51D11577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sectPr w:rsidR="00D83C6F" w:rsidSect="00652555">
      <w:headerReference w:type="default" r:id="rId20"/>
      <w:footerReference w:type="default" r:id="rId21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C3FB3A9" w14:textId="77777777" w:rsidR="002F0B8B" w:rsidRDefault="002F0B8B" w:rsidP="00505854">
      <w:r>
        <w:separator/>
      </w:r>
    </w:p>
  </w:endnote>
  <w:endnote w:type="continuationSeparator" w:id="0">
    <w:p w14:paraId="2844EB82" w14:textId="77777777" w:rsidR="002F0B8B" w:rsidRDefault="002F0B8B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7DC5C6B" w14:textId="77777777" w:rsidR="002F0B8B" w:rsidRDefault="002F0B8B" w:rsidP="00505854">
      <w:r>
        <w:separator/>
      </w:r>
    </w:p>
  </w:footnote>
  <w:footnote w:type="continuationSeparator" w:id="0">
    <w:p w14:paraId="3441074F" w14:textId="77777777" w:rsidR="002F0B8B" w:rsidRDefault="002F0B8B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7E280136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093D87">
      <w:rPr>
        <w:b/>
        <w:bCs/>
        <w:sz w:val="28"/>
        <w:szCs w:val="28"/>
      </w:rPr>
      <w:t>0326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557835">
      <w:rPr>
        <w:noProof/>
        <w:sz w:val="28"/>
        <w:szCs w:val="28"/>
      </w:rPr>
      <w:t>October 2,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93D87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283E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0B8B"/>
    <w:rsid w:val="002F477D"/>
    <w:rsid w:val="002F5BE2"/>
    <w:rsid w:val="0031009D"/>
    <w:rsid w:val="00313E29"/>
    <w:rsid w:val="0033207B"/>
    <w:rsid w:val="0033673F"/>
    <w:rsid w:val="003405B7"/>
    <w:rsid w:val="003419C7"/>
    <w:rsid w:val="0035034D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A6A0D"/>
    <w:rsid w:val="004B66A6"/>
    <w:rsid w:val="004B71A6"/>
    <w:rsid w:val="004C1581"/>
    <w:rsid w:val="004C3A6D"/>
    <w:rsid w:val="004C50C2"/>
    <w:rsid w:val="004D23A3"/>
    <w:rsid w:val="004D3EE6"/>
    <w:rsid w:val="004D4D35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57835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5663F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A76A9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95147"/>
    <w:rsid w:val="009C150B"/>
    <w:rsid w:val="009D3EEE"/>
    <w:rsid w:val="009D68C2"/>
    <w:rsid w:val="009E23DF"/>
    <w:rsid w:val="009E7626"/>
    <w:rsid w:val="009F09AC"/>
    <w:rsid w:val="00A030FD"/>
    <w:rsid w:val="00A10CAE"/>
    <w:rsid w:val="00A113AF"/>
    <w:rsid w:val="00A14EB0"/>
    <w:rsid w:val="00A2528E"/>
    <w:rsid w:val="00A320E9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0406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AF61A8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57AD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145A9"/>
    <w:rsid w:val="00F21D7C"/>
    <w:rsid w:val="00F53873"/>
    <w:rsid w:val="00F55A53"/>
    <w:rsid w:val="00F72149"/>
    <w:rsid w:val="00F81197"/>
    <w:rsid w:val="00F820CD"/>
    <w:rsid w:val="00F8522B"/>
    <w:rsid w:val="00F86920"/>
    <w:rsid w:val="00F874EF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</TotalTime>
  <Pages>12</Pages>
  <Words>158</Words>
  <Characters>906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3</cp:revision>
  <cp:lastPrinted>2025-10-02T15:25:00Z</cp:lastPrinted>
  <dcterms:created xsi:type="dcterms:W3CDTF">2025-10-02T15:25:00Z</dcterms:created>
  <dcterms:modified xsi:type="dcterms:W3CDTF">2025-10-02T15:25:00Z</dcterms:modified>
</cp:coreProperties>
</file>