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33E8F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833E8F" w14:paraId="15934A3C" w14:textId="77777777" w:rsidTr="00D2396E">
        <w:tc>
          <w:tcPr>
            <w:tcW w:w="5395" w:type="dxa"/>
          </w:tcPr>
          <w:p w14:paraId="2F2D6E1B" w14:textId="42EAF133" w:rsidR="00AC1870" w:rsidRDefault="00833E8F" w:rsidP="00D2396E">
            <w:r>
              <w:rPr>
                <w:noProof/>
              </w:rPr>
              <w:drawing>
                <wp:inline distT="0" distB="0" distL="0" distR="0" wp14:anchorId="4A33FBEE" wp14:editId="7396AA6E">
                  <wp:extent cx="3629411" cy="2512695"/>
                  <wp:effectExtent l="0" t="635" r="2540" b="2540"/>
                  <wp:docPr id="1173366329" name="Picture 1" descr="A piece of fabric with bird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366329" name="Picture 1" descr="A piece of fabric with bird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43385" cy="252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96EA255" w:rsidR="00AC1870" w:rsidRDefault="00833E8F" w:rsidP="00D2396E">
            <w:r>
              <w:rPr>
                <w:noProof/>
              </w:rPr>
              <w:drawing>
                <wp:inline distT="0" distB="0" distL="0" distR="0" wp14:anchorId="64566254" wp14:editId="3D5150D4">
                  <wp:extent cx="3633666" cy="2580576"/>
                  <wp:effectExtent l="6032" t="0" r="4763" b="4762"/>
                  <wp:docPr id="354888762" name="Picture 2" descr="A piece of fabric with a pattern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888762" name="Picture 2" descr="A piece of fabric with a pattern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78040" cy="261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165BF65" w:rsidR="00AC1870" w:rsidRDefault="00833E8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C2AE34A" wp14:editId="5FCC57CE">
            <wp:extent cx="9144000" cy="6330315"/>
            <wp:effectExtent l="0" t="2858" r="0" b="0"/>
            <wp:docPr id="810254289" name="Picture 3" descr="A piece of fabric with bir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54289" name="Picture 3" descr="A piece of fabric with bird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732B76" wp14:editId="26BA9AAB">
            <wp:extent cx="6858000" cy="5400675"/>
            <wp:effectExtent l="0" t="0" r="0" b="0"/>
            <wp:docPr id="313602169" name="Picture 4" descr="A piece of fabric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02169" name="Picture 4" descr="A piece of fabric with a patter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98B90" wp14:editId="68DDF987">
            <wp:extent cx="6858000" cy="4870450"/>
            <wp:effectExtent l="0" t="0" r="0" b="6350"/>
            <wp:docPr id="1583879435" name="Picture 5" descr="A piece of fabric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79435" name="Picture 5" descr="A piece of fabric with a pattern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B9F6D" wp14:editId="28BCAA4C">
            <wp:extent cx="6858000" cy="7945120"/>
            <wp:effectExtent l="0" t="0" r="0" b="5080"/>
            <wp:docPr id="870729522" name="Picture 6" descr="A piece of fabric with a person riding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29522" name="Picture 6" descr="A piece of fabric with a person riding a hors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C4B86" wp14:editId="24F6BCFB">
            <wp:extent cx="6858000" cy="4172585"/>
            <wp:effectExtent l="0" t="0" r="0" b="5715"/>
            <wp:docPr id="1141979442" name="Picture 7" descr="A piece of fabric with bir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79442" name="Picture 7" descr="A piece of fabric with birds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DE17621" w14:textId="77777777" w:rsidR="00D0770B" w:rsidRDefault="00D0770B" w:rsidP="00D0770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0770B" w:rsidRPr="00023D07" w14:paraId="34D1132C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9AB1" w14:textId="77777777" w:rsidR="00D0770B" w:rsidRPr="00023D07" w:rsidRDefault="00D0770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55D0" w14:textId="77777777" w:rsidR="00D0770B" w:rsidRPr="00023D07" w:rsidRDefault="00D0770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DA6A" w14:textId="77777777" w:rsidR="00D0770B" w:rsidRPr="00023D07" w:rsidRDefault="00D0770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E3C9" w14:textId="77777777" w:rsidR="00D0770B" w:rsidRPr="00023D07" w:rsidRDefault="00D0770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503E" w14:textId="77777777" w:rsidR="00D0770B" w:rsidRPr="00023D07" w:rsidRDefault="00D0770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0770B" w14:paraId="223530E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3D93EBF" w14:textId="77777777" w:rsidR="00D0770B" w:rsidRDefault="00D0770B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0491554" w14:textId="77777777" w:rsidR="00D0770B" w:rsidRDefault="00D0770B" w:rsidP="00117A44">
            <w:r>
              <w:rPr>
                <w:color w:val="4472C4" w:themeColor="accent1"/>
              </w:rPr>
              <w:t>2025, June 21</w:t>
            </w:r>
          </w:p>
        </w:tc>
        <w:tc>
          <w:tcPr>
            <w:tcW w:w="1890" w:type="dxa"/>
          </w:tcPr>
          <w:p w14:paraId="1EC41F98" w14:textId="77777777" w:rsidR="00D0770B" w:rsidRDefault="00D0770B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4FCC928" w14:textId="77777777" w:rsidR="00D0770B" w:rsidRDefault="00D0770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50BDF38C" w14:textId="77777777" w:rsidR="00D0770B" w:rsidRDefault="00D0770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0770B" w14:paraId="2FBA025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A1EF19" w14:textId="77777777" w:rsidR="00D0770B" w:rsidRPr="00023D07" w:rsidRDefault="00D0770B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85E8279" w14:textId="77777777" w:rsidR="00D0770B" w:rsidRDefault="00D0770B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CC0477A" w14:textId="77777777" w:rsidR="00D0770B" w:rsidRDefault="00D0770B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7830656" w14:textId="77777777" w:rsidR="00D0770B" w:rsidRPr="004E673A" w:rsidRDefault="00D0770B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896E41D" w14:textId="77777777" w:rsidR="00D0770B" w:rsidRDefault="00D0770B" w:rsidP="00117A44">
            <w:pPr>
              <w:rPr>
                <w:color w:val="4472C4" w:themeColor="accent1"/>
              </w:rPr>
            </w:pPr>
          </w:p>
        </w:tc>
      </w:tr>
      <w:tr w:rsidR="00D0770B" w14:paraId="28D1708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DF82989" w14:textId="77777777" w:rsidR="00D0770B" w:rsidRPr="00023D07" w:rsidRDefault="00D0770B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45E1828" w14:textId="77777777" w:rsidR="00D0770B" w:rsidRDefault="00D0770B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C4F7946" w14:textId="77777777" w:rsidR="00D0770B" w:rsidRDefault="00D0770B" w:rsidP="00AD5CE1">
      <w:pPr>
        <w:pStyle w:val="Heading2"/>
        <w:rPr>
          <w:b/>
          <w:bCs/>
          <w:color w:val="000000" w:themeColor="text1"/>
        </w:rPr>
      </w:pPr>
    </w:p>
    <w:p w14:paraId="1DF29006" w14:textId="6F431A29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8D2FB0A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24C70">
              <w:rPr>
                <w:color w:val="4472C4" w:themeColor="accent1"/>
              </w:rPr>
              <w:t>1895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24C70">
              <w:rPr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4EC0DDD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44A415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B1ED64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24C70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0E5291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24C70">
              <w:rPr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24C70">
              <w:rPr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1DCD5E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6A4E7" w14:textId="77777777" w:rsidR="003B4ECB" w:rsidRDefault="003B4ECB" w:rsidP="00505854">
      <w:r>
        <w:separator/>
      </w:r>
    </w:p>
  </w:endnote>
  <w:endnote w:type="continuationSeparator" w:id="0">
    <w:p w14:paraId="0D06D28B" w14:textId="77777777" w:rsidR="003B4ECB" w:rsidRDefault="003B4EC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6616C" w14:textId="77777777" w:rsidR="003B4ECB" w:rsidRDefault="003B4ECB" w:rsidP="00505854">
      <w:r>
        <w:separator/>
      </w:r>
    </w:p>
  </w:footnote>
  <w:footnote w:type="continuationSeparator" w:id="0">
    <w:p w14:paraId="7E89B3EE" w14:textId="77777777" w:rsidR="003B4ECB" w:rsidRDefault="003B4EC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5AF254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52B54">
      <w:rPr>
        <w:b/>
        <w:bCs/>
        <w:sz w:val="28"/>
        <w:szCs w:val="28"/>
      </w:rPr>
      <w:t>0325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D6879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E505E"/>
    <w:rsid w:val="001F2B4D"/>
    <w:rsid w:val="001F35A1"/>
    <w:rsid w:val="00202B2C"/>
    <w:rsid w:val="0020338C"/>
    <w:rsid w:val="002129CF"/>
    <w:rsid w:val="00213B0B"/>
    <w:rsid w:val="00217F84"/>
    <w:rsid w:val="00221770"/>
    <w:rsid w:val="00224C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5F32"/>
    <w:rsid w:val="002B7AA8"/>
    <w:rsid w:val="002C23D3"/>
    <w:rsid w:val="002D004D"/>
    <w:rsid w:val="002D2874"/>
    <w:rsid w:val="002D6879"/>
    <w:rsid w:val="002E6D0A"/>
    <w:rsid w:val="002F477D"/>
    <w:rsid w:val="002F5BE2"/>
    <w:rsid w:val="00305649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B4ECB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41BD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5BFD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33E8F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2B54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0770B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3E4C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7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2025-09-14T21:11:00Z</dcterms:modified>
</cp:coreProperties>
</file>