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7951A3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7951A3" w14:paraId="15934A3C" w14:textId="77777777" w:rsidTr="00D2396E">
        <w:tc>
          <w:tcPr>
            <w:tcW w:w="5395" w:type="dxa"/>
          </w:tcPr>
          <w:p w14:paraId="2F2D6E1B" w14:textId="38002965" w:rsidR="00AC1870" w:rsidRDefault="007951A3" w:rsidP="00D2396E">
            <w:r>
              <w:rPr>
                <w:noProof/>
              </w:rPr>
              <w:drawing>
                <wp:inline distT="0" distB="0" distL="0" distR="0" wp14:anchorId="7940CFD8" wp14:editId="03BA50A3">
                  <wp:extent cx="3111500" cy="2983871"/>
                  <wp:effectExtent l="0" t="0" r="0" b="635"/>
                  <wp:docPr id="1919042973" name="Picture 1" descr="A square patchwork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042973" name="Picture 1" descr="A square patchwork of fabric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721" cy="300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2528186B" w:rsidR="00AC1870" w:rsidRDefault="007951A3" w:rsidP="00D2396E">
            <w:r>
              <w:rPr>
                <w:noProof/>
              </w:rPr>
              <w:drawing>
                <wp:inline distT="0" distB="0" distL="0" distR="0" wp14:anchorId="0E3D8F40" wp14:editId="50D48334">
                  <wp:extent cx="3034665" cy="2970319"/>
                  <wp:effectExtent l="0" t="0" r="635" b="1905"/>
                  <wp:docPr id="1901518983" name="Picture 2" descr="A piece of newspaper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518983" name="Picture 2" descr="A piece of newspaper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746" cy="299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32666F8F" w:rsidR="00AC1870" w:rsidRDefault="007951A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1594849" wp14:editId="22988935">
            <wp:extent cx="6858000" cy="6576695"/>
            <wp:effectExtent l="0" t="0" r="0" b="1905"/>
            <wp:docPr id="545538655" name="Picture 3" descr="A square patchwork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38655" name="Picture 3" descr="A square patchwork of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7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6C04C" wp14:editId="435EB026">
            <wp:extent cx="9144000" cy="6858000"/>
            <wp:effectExtent l="0" t="0" r="0" b="0"/>
            <wp:docPr id="588529976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29976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7898D" wp14:editId="0A463B54">
            <wp:extent cx="6858000" cy="6712585"/>
            <wp:effectExtent l="0" t="0" r="0" b="5715"/>
            <wp:docPr id="979338051" name="Picture 5" descr="A piece of newspaper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338051" name="Picture 5" descr="A piece of newspaper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1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E4F44" wp14:editId="7D6AEE55">
            <wp:extent cx="6858000" cy="7094220"/>
            <wp:effectExtent l="0" t="0" r="0" b="5080"/>
            <wp:docPr id="1802262301" name="Picture 6" descr="A piece of paper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262301" name="Picture 6" descr="A piece of paper with black tex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9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A3B62" wp14:editId="7E116C0B">
            <wp:extent cx="9144000" cy="6858000"/>
            <wp:effectExtent l="0" t="0" r="0" b="0"/>
            <wp:docPr id="1055272776" name="Picture 7" descr="A piece of paper with a newspaper on the sid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272776" name="Picture 7" descr="A piece of paper with a newspaper on the sid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FC9A35" wp14:editId="7B68C9C4">
            <wp:extent cx="6858000" cy="8720455"/>
            <wp:effectExtent l="0" t="0" r="0" b="4445"/>
            <wp:docPr id="925892316" name="Picture 8" descr="A newspaper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892316" name="Picture 8" descr="A newspaper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2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D29133" wp14:editId="1BDCA9BF">
            <wp:extent cx="6858000" cy="6917055"/>
            <wp:effectExtent l="0" t="0" r="0" b="4445"/>
            <wp:docPr id="1448053425" name="Picture 9" descr="A piece of newspaper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053425" name="Picture 9" descr="A piece of newspaper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1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BF43112" w14:textId="77777777" w:rsidR="00CD28B7" w:rsidRDefault="00CD28B7" w:rsidP="00CD28B7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CD28B7" w:rsidRPr="00023D07" w14:paraId="1BCACB4E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B3C16" w14:textId="77777777" w:rsidR="00CD28B7" w:rsidRPr="00023D07" w:rsidRDefault="00CD28B7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CC27B" w14:textId="77777777" w:rsidR="00CD28B7" w:rsidRPr="00023D07" w:rsidRDefault="00CD28B7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D9BC9" w14:textId="77777777" w:rsidR="00CD28B7" w:rsidRPr="00023D07" w:rsidRDefault="00CD28B7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E5A35" w14:textId="77777777" w:rsidR="00CD28B7" w:rsidRPr="00023D07" w:rsidRDefault="00CD28B7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7A6E7" w14:textId="77777777" w:rsidR="00CD28B7" w:rsidRPr="00023D07" w:rsidRDefault="00CD28B7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CD28B7" w14:paraId="0D1783A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DE62B94" w14:textId="77777777" w:rsidR="00CD28B7" w:rsidRDefault="00CD28B7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1222A81B" w14:textId="77777777" w:rsidR="00CD28B7" w:rsidRDefault="00CD28B7" w:rsidP="00117A44">
            <w:r>
              <w:rPr>
                <w:color w:val="4472C4" w:themeColor="accent1"/>
              </w:rPr>
              <w:t>2025, June 21</w:t>
            </w:r>
          </w:p>
        </w:tc>
        <w:tc>
          <w:tcPr>
            <w:tcW w:w="1890" w:type="dxa"/>
          </w:tcPr>
          <w:p w14:paraId="5697D765" w14:textId="77777777" w:rsidR="00CD28B7" w:rsidRDefault="00CD28B7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A2F1164" w14:textId="77777777" w:rsidR="00CD28B7" w:rsidRDefault="00CD28B7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1ABAD8AF" w14:textId="77777777" w:rsidR="00CD28B7" w:rsidRDefault="00CD28B7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D28B7" w14:paraId="7A09B588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A2140A1" w14:textId="77777777" w:rsidR="00CD28B7" w:rsidRPr="00023D07" w:rsidRDefault="00CD28B7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8B94079" w14:textId="77777777" w:rsidR="00CD28B7" w:rsidRDefault="00CD28B7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05EB2F96" w14:textId="77777777" w:rsidR="00CD28B7" w:rsidRDefault="00CD28B7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A8D47DD" w14:textId="77777777" w:rsidR="00CD28B7" w:rsidRPr="004E673A" w:rsidRDefault="00CD28B7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90AAFDF" w14:textId="77777777" w:rsidR="00CD28B7" w:rsidRDefault="00CD28B7" w:rsidP="00117A44">
            <w:pPr>
              <w:rPr>
                <w:color w:val="4472C4" w:themeColor="accent1"/>
              </w:rPr>
            </w:pPr>
          </w:p>
        </w:tc>
      </w:tr>
      <w:tr w:rsidR="00CD28B7" w14:paraId="232745FE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1861319" w14:textId="77777777" w:rsidR="00CD28B7" w:rsidRPr="00023D07" w:rsidRDefault="00CD28B7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6F97871D" w14:textId="77777777" w:rsidR="00CD28B7" w:rsidRDefault="00CD28B7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11B01D2" w14:textId="77777777" w:rsidR="00CD28B7" w:rsidRDefault="00CD28B7" w:rsidP="00AD5CE1">
      <w:pPr>
        <w:pStyle w:val="Heading2"/>
        <w:rPr>
          <w:b/>
          <w:bCs/>
          <w:color w:val="000000" w:themeColor="text1"/>
        </w:rPr>
      </w:pPr>
    </w:p>
    <w:p w14:paraId="1DF29006" w14:textId="340F1164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E9AF9A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B27D7">
              <w:rPr>
                <w:color w:val="4472C4" w:themeColor="accent1"/>
              </w:rPr>
              <w:t>1932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456686B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EB27D7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F2D26DE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EB27D7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BD8624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EB27D7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4E33BBD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B27D7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EB27D7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524ABE0B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60B0F6FF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EB27D7">
              <w:rPr>
                <w:color w:val="4472C4" w:themeColor="accent1"/>
              </w:rPr>
              <w:t>Fabrics are consistent with 1920's and early 1930's. Newspaper foundation has a date of 1932 on it.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D1A0DB" w14:textId="77777777" w:rsidR="00921B43" w:rsidRDefault="00921B43" w:rsidP="00505854">
      <w:r>
        <w:separator/>
      </w:r>
    </w:p>
  </w:endnote>
  <w:endnote w:type="continuationSeparator" w:id="0">
    <w:p w14:paraId="385FA3B4" w14:textId="77777777" w:rsidR="00921B43" w:rsidRDefault="00921B43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CBD254" w14:textId="77777777" w:rsidR="00921B43" w:rsidRDefault="00921B43" w:rsidP="00505854">
      <w:r>
        <w:separator/>
      </w:r>
    </w:p>
  </w:footnote>
  <w:footnote w:type="continuationSeparator" w:id="0">
    <w:p w14:paraId="2F5E680B" w14:textId="77777777" w:rsidR="00921B43" w:rsidRDefault="00921B43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661BA4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E3ACE">
      <w:rPr>
        <w:b/>
        <w:bCs/>
        <w:sz w:val="28"/>
        <w:szCs w:val="28"/>
      </w:rPr>
      <w:t>0324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EB27D7">
      <w:rPr>
        <w:noProof/>
        <w:sz w:val="28"/>
        <w:szCs w:val="28"/>
      </w:rPr>
      <w:t>September 11,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6C48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4062B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92F53"/>
    <w:rsid w:val="007951A3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3ACE"/>
    <w:rsid w:val="008E6FC7"/>
    <w:rsid w:val="009023E5"/>
    <w:rsid w:val="009037FE"/>
    <w:rsid w:val="00914C66"/>
    <w:rsid w:val="00920187"/>
    <w:rsid w:val="00921B43"/>
    <w:rsid w:val="009276D6"/>
    <w:rsid w:val="00931AE5"/>
    <w:rsid w:val="009347DC"/>
    <w:rsid w:val="009377C4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28B7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E68F1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27D7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4EF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23</Pages>
  <Words>3472</Words>
  <Characters>19791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2025-09-11T20:38:00Z</dcterms:modified>
</cp:coreProperties>
</file>