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13713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13713" w14:paraId="15934A3C" w14:textId="77777777" w:rsidTr="00D2396E">
        <w:tc>
          <w:tcPr>
            <w:tcW w:w="5395" w:type="dxa"/>
          </w:tcPr>
          <w:p w14:paraId="2F2D6E1B" w14:textId="72BB0DD0" w:rsidR="00AC1870" w:rsidRDefault="00A13713" w:rsidP="00D2396E">
            <w:r>
              <w:rPr>
                <w:noProof/>
              </w:rPr>
              <w:drawing>
                <wp:inline distT="0" distB="0" distL="0" distR="0" wp14:anchorId="0D0DE48B" wp14:editId="2CE9FBA3">
                  <wp:extent cx="3147247" cy="4000500"/>
                  <wp:effectExtent l="0" t="0" r="2540" b="0"/>
                  <wp:docPr id="1277502924" name="Picture 1" descr="A black cloth with colorful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502924" name="Picture 1" descr="A black cloth with colorful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656" cy="402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4F42FA72" w:rsidR="00AC1870" w:rsidRDefault="00A13713" w:rsidP="00D2396E">
            <w:r>
              <w:rPr>
                <w:noProof/>
              </w:rPr>
              <w:drawing>
                <wp:inline distT="0" distB="0" distL="0" distR="0" wp14:anchorId="578ECDB1" wp14:editId="32C439CB">
                  <wp:extent cx="3055328" cy="4000500"/>
                  <wp:effectExtent l="0" t="0" r="5715" b="0"/>
                  <wp:docPr id="1184398839" name="Picture 2" descr="A close-up of a fabric with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398839" name="Picture 2" descr="A close-up of a fabric with flower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701" cy="4021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47BACD9" w:rsidR="00AC1870" w:rsidRDefault="00A13713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BBB0D80" wp14:editId="56EF3B56">
            <wp:extent cx="6858000" cy="8717280"/>
            <wp:effectExtent l="0" t="0" r="0" b="0"/>
            <wp:docPr id="190317616" name="Picture 3" descr="A black cloth with colorful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7616" name="Picture 3" descr="A black cloth with colorful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2C2D8" wp14:editId="3747C221">
            <wp:extent cx="6858000" cy="8979535"/>
            <wp:effectExtent l="0" t="0" r="0" b="0"/>
            <wp:docPr id="1124890558" name="Picture 4" descr="A close-up of a fabric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90558" name="Picture 4" descr="A close-up of a fabric with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25154DD0" w14:textId="77777777" w:rsidR="00E90A98" w:rsidRDefault="00E90A98" w:rsidP="00E90A9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90A98" w:rsidRPr="00023D07" w14:paraId="56F9827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6DCAF" w14:textId="77777777" w:rsidR="00E90A98" w:rsidRPr="00023D07" w:rsidRDefault="00E90A9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0149" w14:textId="77777777" w:rsidR="00E90A98" w:rsidRPr="00023D07" w:rsidRDefault="00E90A9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33F3" w14:textId="77777777" w:rsidR="00E90A98" w:rsidRPr="00023D07" w:rsidRDefault="00E90A9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B05E" w14:textId="77777777" w:rsidR="00E90A98" w:rsidRPr="00023D07" w:rsidRDefault="00E90A9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DDBE" w14:textId="77777777" w:rsidR="00E90A98" w:rsidRPr="00023D07" w:rsidRDefault="00E90A98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90A98" w14:paraId="0076A64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D0ECACD" w14:textId="77777777" w:rsidR="00E90A98" w:rsidRDefault="00E90A98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B86DD75" w14:textId="77777777" w:rsidR="00E90A98" w:rsidRDefault="00E90A98" w:rsidP="00117A44">
            <w:r>
              <w:rPr>
                <w:color w:val="4472C4" w:themeColor="accent1"/>
              </w:rPr>
              <w:t>2025, June 21</w:t>
            </w:r>
          </w:p>
        </w:tc>
        <w:tc>
          <w:tcPr>
            <w:tcW w:w="1890" w:type="dxa"/>
          </w:tcPr>
          <w:p w14:paraId="7FEABA2D" w14:textId="77777777" w:rsidR="00E90A98" w:rsidRDefault="00E90A98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AF5471B" w14:textId="77777777" w:rsidR="00E90A98" w:rsidRDefault="00E90A9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5EB5D343" w14:textId="77777777" w:rsidR="00E90A98" w:rsidRDefault="00E90A98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90A98" w14:paraId="0355A6A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2D6C691" w14:textId="77777777" w:rsidR="00E90A98" w:rsidRPr="00023D07" w:rsidRDefault="00E90A98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48C8669" w14:textId="77777777" w:rsidR="00E90A98" w:rsidRDefault="00E90A98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E0D585C" w14:textId="77777777" w:rsidR="00E90A98" w:rsidRDefault="00E90A98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103C90A" w14:textId="77777777" w:rsidR="00E90A98" w:rsidRPr="004E673A" w:rsidRDefault="00E90A98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9447BFE" w14:textId="77777777" w:rsidR="00E90A98" w:rsidRDefault="00E90A98" w:rsidP="00117A44">
            <w:pPr>
              <w:rPr>
                <w:color w:val="4472C4" w:themeColor="accent1"/>
              </w:rPr>
            </w:pPr>
          </w:p>
        </w:tc>
      </w:tr>
      <w:tr w:rsidR="00E90A98" w14:paraId="2A5395D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E807CE" w14:textId="77777777" w:rsidR="00E90A98" w:rsidRPr="00023D07" w:rsidRDefault="00E90A98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B800BDA" w14:textId="77777777" w:rsidR="00E90A98" w:rsidRDefault="00E90A98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70AF632" w14:textId="77777777" w:rsidR="00E90A98" w:rsidRDefault="00E90A98" w:rsidP="00AD5CE1">
      <w:pPr>
        <w:pStyle w:val="Heading2"/>
        <w:rPr>
          <w:b/>
          <w:bCs/>
          <w:color w:val="000000" w:themeColor="text1"/>
        </w:rPr>
      </w:pPr>
    </w:p>
    <w:p w14:paraId="1DF29006" w14:textId="31669265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AA9947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21F86">
              <w:rPr>
                <w:color w:val="4472C4" w:themeColor="accent1"/>
              </w:rPr>
              <w:t>Australian Print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09CDC5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1F86">
              <w:rPr>
                <w:noProof/>
                <w:color w:val="4472C4" w:themeColor="accent1"/>
              </w:rPr>
              <w:t>2010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21F8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5090F12C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659D4341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30E0B97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1F8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E455D1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21F86">
              <w:rPr>
                <w:noProof/>
                <w:color w:val="4472C4" w:themeColor="accent1"/>
              </w:rPr>
              <w:t>7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21F86">
              <w:rPr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4AFF2C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4019D1D2" w14:textId="77777777" w:rsidR="00FB2D82" w:rsidRDefault="00FB2D82" w:rsidP="00AD5CE1"/>
    <w:sectPr w:rsidR="00FB2D82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52ED7" w14:textId="77777777" w:rsidR="006C71B9" w:rsidRDefault="006C71B9" w:rsidP="00505854">
      <w:r>
        <w:separator/>
      </w:r>
    </w:p>
  </w:endnote>
  <w:endnote w:type="continuationSeparator" w:id="0">
    <w:p w14:paraId="1E46C74C" w14:textId="77777777" w:rsidR="006C71B9" w:rsidRDefault="006C71B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23B98" w14:textId="77777777" w:rsidR="006C71B9" w:rsidRDefault="006C71B9" w:rsidP="00505854">
      <w:r>
        <w:separator/>
      </w:r>
    </w:p>
  </w:footnote>
  <w:footnote w:type="continuationSeparator" w:id="0">
    <w:p w14:paraId="7DF4C300" w14:textId="77777777" w:rsidR="006C71B9" w:rsidRDefault="006C71B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DF0051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67603">
      <w:rPr>
        <w:b/>
        <w:bCs/>
        <w:sz w:val="28"/>
        <w:szCs w:val="28"/>
      </w:rPr>
      <w:t>0323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B2D8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641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0B23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67065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C71B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27DE"/>
    <w:rsid w:val="009347DC"/>
    <w:rsid w:val="00965A67"/>
    <w:rsid w:val="0097001C"/>
    <w:rsid w:val="0097550E"/>
    <w:rsid w:val="0097695B"/>
    <w:rsid w:val="009C150B"/>
    <w:rsid w:val="009D3EEE"/>
    <w:rsid w:val="009D68C2"/>
    <w:rsid w:val="009E1885"/>
    <w:rsid w:val="009E7626"/>
    <w:rsid w:val="009F09AC"/>
    <w:rsid w:val="00A030FD"/>
    <w:rsid w:val="00A10CAE"/>
    <w:rsid w:val="00A113AF"/>
    <w:rsid w:val="00A13713"/>
    <w:rsid w:val="00A14EB0"/>
    <w:rsid w:val="00A21F86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6760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43E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0A98"/>
    <w:rsid w:val="00E9435B"/>
    <w:rsid w:val="00EA5D9B"/>
    <w:rsid w:val="00EB3245"/>
    <w:rsid w:val="00EB403C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B2D82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4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2025-09-14T21:11:00Z</dcterms:modified>
</cp:coreProperties>
</file>