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D7F27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8D7F27" w14:paraId="15934A3C" w14:textId="77777777" w:rsidTr="00D2396E">
        <w:tc>
          <w:tcPr>
            <w:tcW w:w="5395" w:type="dxa"/>
          </w:tcPr>
          <w:p w14:paraId="2F2D6E1B" w14:textId="1D30B209" w:rsidR="00AC1870" w:rsidRDefault="008D7F27" w:rsidP="00D2396E">
            <w:r>
              <w:rPr>
                <w:noProof/>
              </w:rPr>
              <w:drawing>
                <wp:inline distT="0" distB="0" distL="0" distR="0" wp14:anchorId="702ACAD3" wp14:editId="72837AE7">
                  <wp:extent cx="3168989" cy="4267200"/>
                  <wp:effectExtent l="0" t="0" r="6350" b="0"/>
                  <wp:docPr id="638924306" name="Picture 1" descr="A colorful bird pattern on a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924306" name="Picture 1" descr="A colorful bird pattern on a fabric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520" cy="430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23C70526" w:rsidR="00AC1870" w:rsidRDefault="008D7F27" w:rsidP="00D2396E">
            <w:r>
              <w:rPr>
                <w:noProof/>
              </w:rPr>
              <w:drawing>
                <wp:inline distT="0" distB="0" distL="0" distR="0" wp14:anchorId="251D3BFA" wp14:editId="1010E08F">
                  <wp:extent cx="3128502" cy="4178300"/>
                  <wp:effectExtent l="0" t="0" r="0" b="0"/>
                  <wp:docPr id="1715810465" name="Picture 2" descr="A piece of fabric with bird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810465" name="Picture 2" descr="A piece of fabric with bird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941" cy="418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69EF77D1" w:rsidR="00AC1870" w:rsidRDefault="008D7F27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B61F911" wp14:editId="38181CAD">
            <wp:extent cx="6790690" cy="9144000"/>
            <wp:effectExtent l="0" t="0" r="3810" b="0"/>
            <wp:docPr id="766313144" name="Picture 3" descr="A colorful bird pattern on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13144" name="Picture 3" descr="A colorful bird pattern on a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1C1F34" wp14:editId="5FC588A5">
            <wp:extent cx="6793865" cy="9144000"/>
            <wp:effectExtent l="0" t="0" r="635" b="0"/>
            <wp:docPr id="343260679" name="Picture 4" descr="A close-up of a tow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60679" name="Picture 4" descr="A close-up of a towe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8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FAC0B" wp14:editId="667CE0B6">
            <wp:extent cx="6846570" cy="9144000"/>
            <wp:effectExtent l="0" t="0" r="0" b="0"/>
            <wp:docPr id="1513726798" name="Picture 5" descr="A piece of fabric with bird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26798" name="Picture 5" descr="A piece of fabric with birds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D4826A" wp14:editId="2700D876">
            <wp:extent cx="9144000" cy="6858000"/>
            <wp:effectExtent l="0" t="0" r="0" b="0"/>
            <wp:docPr id="1651863655" name="Picture 6" descr="A close-up of a fabric with bi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63655" name="Picture 6" descr="A close-up of a fabric with bird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3DE6A8AF" w14:textId="77777777" w:rsidR="007B5752" w:rsidRDefault="007B5752" w:rsidP="007B575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B5752" w:rsidRPr="00023D07" w14:paraId="46022401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11D2" w14:textId="77777777" w:rsidR="007B5752" w:rsidRPr="00023D07" w:rsidRDefault="007B575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293BB" w14:textId="77777777" w:rsidR="007B5752" w:rsidRPr="00023D07" w:rsidRDefault="007B575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6318" w14:textId="77777777" w:rsidR="007B5752" w:rsidRPr="00023D07" w:rsidRDefault="007B575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7ACB" w14:textId="77777777" w:rsidR="007B5752" w:rsidRPr="00023D07" w:rsidRDefault="007B575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B86E1" w14:textId="77777777" w:rsidR="007B5752" w:rsidRPr="00023D07" w:rsidRDefault="007B5752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B5752" w14:paraId="5FC344DB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B2C1207" w14:textId="77777777" w:rsidR="007B5752" w:rsidRDefault="007B5752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4BC8450" w14:textId="77777777" w:rsidR="007B5752" w:rsidRDefault="007B5752" w:rsidP="00117A44">
            <w:r>
              <w:rPr>
                <w:color w:val="4472C4" w:themeColor="accent1"/>
              </w:rPr>
              <w:t>2025, June 21</w:t>
            </w:r>
          </w:p>
        </w:tc>
        <w:tc>
          <w:tcPr>
            <w:tcW w:w="1890" w:type="dxa"/>
          </w:tcPr>
          <w:p w14:paraId="0F2CCEE0" w14:textId="77777777" w:rsidR="007B5752" w:rsidRDefault="007B5752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5092ABC" w14:textId="77777777" w:rsidR="007B5752" w:rsidRDefault="007B5752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0BB95374" w14:textId="77777777" w:rsidR="007B5752" w:rsidRDefault="007B5752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5752" w14:paraId="7024E4A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1357CD8" w14:textId="77777777" w:rsidR="007B5752" w:rsidRPr="00023D07" w:rsidRDefault="007B5752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C034AE6" w14:textId="77777777" w:rsidR="007B5752" w:rsidRDefault="007B5752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55D50FF" w14:textId="77777777" w:rsidR="007B5752" w:rsidRDefault="007B5752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7F8E847" w14:textId="77777777" w:rsidR="007B5752" w:rsidRPr="004E673A" w:rsidRDefault="007B5752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2F3DAFC" w14:textId="77777777" w:rsidR="007B5752" w:rsidRDefault="007B5752" w:rsidP="00117A44">
            <w:pPr>
              <w:rPr>
                <w:color w:val="4472C4" w:themeColor="accent1"/>
              </w:rPr>
            </w:pPr>
          </w:p>
        </w:tc>
      </w:tr>
      <w:tr w:rsidR="007B5752" w14:paraId="042C9A20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26535E8" w14:textId="77777777" w:rsidR="007B5752" w:rsidRPr="00023D07" w:rsidRDefault="007B5752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FD1F18E" w14:textId="77777777" w:rsidR="007B5752" w:rsidRDefault="007B5752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4DDC775" w14:textId="77777777" w:rsidR="007B5752" w:rsidRDefault="007B5752" w:rsidP="00AD5CE1">
      <w:pPr>
        <w:pStyle w:val="Heading2"/>
        <w:rPr>
          <w:b/>
          <w:bCs/>
          <w:color w:val="000000" w:themeColor="text1"/>
        </w:rPr>
      </w:pPr>
    </w:p>
    <w:p w14:paraId="1DF29006" w14:textId="7AA41C4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5897AF85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06C4B">
              <w:rPr>
                <w:color w:val="4472C4" w:themeColor="accent1"/>
              </w:rPr>
              <w:t>Australian Print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364D089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06C4B">
              <w:rPr>
                <w:noProof/>
                <w:color w:val="4472C4" w:themeColor="accent1"/>
              </w:rPr>
              <w:t>2010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06C4B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617EA98F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361B13A1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19438CD2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06C4B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1708D44B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06C4B">
              <w:rPr>
                <w:noProof/>
                <w:color w:val="4472C4" w:themeColor="accent1"/>
              </w:rPr>
              <w:t>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06C4B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48AABAD5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0FB36190" w14:textId="77777777" w:rsidR="00C458F0" w:rsidRDefault="00C458F0" w:rsidP="00AD5CE1"/>
    <w:sectPr w:rsidR="00C458F0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A52FD" w14:textId="77777777" w:rsidR="00A22C14" w:rsidRDefault="00A22C14" w:rsidP="00505854">
      <w:r>
        <w:separator/>
      </w:r>
    </w:p>
  </w:endnote>
  <w:endnote w:type="continuationSeparator" w:id="0">
    <w:p w14:paraId="4F2215CC" w14:textId="77777777" w:rsidR="00A22C14" w:rsidRDefault="00A22C1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B8FAC" w14:textId="77777777" w:rsidR="00A22C14" w:rsidRDefault="00A22C14" w:rsidP="00505854">
      <w:r>
        <w:separator/>
      </w:r>
    </w:p>
  </w:footnote>
  <w:footnote w:type="continuationSeparator" w:id="0">
    <w:p w14:paraId="1D1353D2" w14:textId="77777777" w:rsidR="00A22C14" w:rsidRDefault="00A22C1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022573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04CCB">
      <w:rPr>
        <w:b/>
        <w:bCs/>
        <w:sz w:val="28"/>
        <w:szCs w:val="28"/>
      </w:rPr>
      <w:t>0322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458F0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C52AF"/>
    <w:rsid w:val="001D0E37"/>
    <w:rsid w:val="001D5F02"/>
    <w:rsid w:val="001E334C"/>
    <w:rsid w:val="001F2B4D"/>
    <w:rsid w:val="001F35A1"/>
    <w:rsid w:val="00202B2C"/>
    <w:rsid w:val="0020338C"/>
    <w:rsid w:val="00206C4B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04CCB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D5C0D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B5752"/>
    <w:rsid w:val="007E257B"/>
    <w:rsid w:val="007E4747"/>
    <w:rsid w:val="00811A9E"/>
    <w:rsid w:val="00815A4F"/>
    <w:rsid w:val="00815D6B"/>
    <w:rsid w:val="00822DC2"/>
    <w:rsid w:val="008277B0"/>
    <w:rsid w:val="00830CDB"/>
    <w:rsid w:val="00833DBC"/>
    <w:rsid w:val="00840BB7"/>
    <w:rsid w:val="00842EB6"/>
    <w:rsid w:val="0084532D"/>
    <w:rsid w:val="008500D1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D7F27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2C14"/>
    <w:rsid w:val="00A2528E"/>
    <w:rsid w:val="00A333FC"/>
    <w:rsid w:val="00A33F33"/>
    <w:rsid w:val="00A42BB3"/>
    <w:rsid w:val="00A53306"/>
    <w:rsid w:val="00A63D5F"/>
    <w:rsid w:val="00A646FB"/>
    <w:rsid w:val="00A64861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58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196D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6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2025-09-14T21:12:00Z</dcterms:modified>
</cp:coreProperties>
</file>