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827FA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827FA" w14:paraId="15934A3C" w14:textId="77777777" w:rsidTr="00D2396E">
        <w:tc>
          <w:tcPr>
            <w:tcW w:w="5395" w:type="dxa"/>
          </w:tcPr>
          <w:p w14:paraId="2F2D6E1B" w14:textId="525F1FC7" w:rsidR="00AC1870" w:rsidRDefault="005827FA" w:rsidP="00D2396E">
            <w:r>
              <w:rPr>
                <w:noProof/>
              </w:rPr>
              <w:drawing>
                <wp:inline distT="0" distB="0" distL="0" distR="0" wp14:anchorId="2652F055" wp14:editId="7739FB3E">
                  <wp:extent cx="3070108" cy="3644900"/>
                  <wp:effectExtent l="0" t="0" r="3810" b="0"/>
                  <wp:docPr id="1212462069" name="Picture 1" descr="A blue and orange patterned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462069" name="Picture 1" descr="A blue and orange patterned fabric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25" cy="36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D89E6F0" w:rsidR="00AC1870" w:rsidRDefault="005827FA" w:rsidP="00D2396E">
            <w:r>
              <w:rPr>
                <w:noProof/>
              </w:rPr>
              <w:drawing>
                <wp:inline distT="0" distB="0" distL="0" distR="0" wp14:anchorId="4E6D5296" wp14:editId="116F55C4">
                  <wp:extent cx="2970530" cy="3594891"/>
                  <wp:effectExtent l="0" t="0" r="1270" b="0"/>
                  <wp:docPr id="1478108302" name="Picture 2" descr="A piece of fabric on a green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108302" name="Picture 2" descr="A piece of fabric on a green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22" cy="361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5871BF1C" w14:textId="06B6A7BB" w:rsidR="006A186A" w:rsidRDefault="005827FA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2B62C0D" wp14:editId="180EF8E6">
            <wp:extent cx="6858000" cy="8141970"/>
            <wp:effectExtent l="0" t="0" r="0" b="0"/>
            <wp:docPr id="1399176327" name="Picture 3" descr="A blue and orange patterned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76327" name="Picture 3" descr="A blue and orange patterned fabric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19E965C" wp14:editId="1CF5AD88">
            <wp:extent cx="9144000" cy="6858000"/>
            <wp:effectExtent l="0" t="0" r="0" b="0"/>
            <wp:docPr id="2135292698" name="Picture 4" descr="A blue fabric with orange and white de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92698" name="Picture 4" descr="A blue fabric with orange and white desig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84D65E9" wp14:editId="21785835">
            <wp:extent cx="6328040" cy="7658100"/>
            <wp:effectExtent l="0" t="0" r="0" b="0"/>
            <wp:docPr id="2109432530" name="Picture 5" descr="A piece of fabric on a green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432530" name="Picture 5" descr="A piece of fabric on a green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953" cy="766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77777777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8A87951" w14:textId="77777777" w:rsidR="005006AE" w:rsidRDefault="005006AE" w:rsidP="005006A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006AE" w:rsidRPr="00023D07" w14:paraId="72E95AC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2D0C6" w14:textId="77777777" w:rsidR="005006AE" w:rsidRPr="00023D07" w:rsidRDefault="005006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062F" w14:textId="77777777" w:rsidR="005006AE" w:rsidRPr="00023D07" w:rsidRDefault="005006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1324" w14:textId="77777777" w:rsidR="005006AE" w:rsidRPr="00023D07" w:rsidRDefault="005006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0C4B" w14:textId="77777777" w:rsidR="005006AE" w:rsidRPr="00023D07" w:rsidRDefault="005006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6646" w14:textId="77777777" w:rsidR="005006AE" w:rsidRPr="00023D07" w:rsidRDefault="005006A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006AE" w14:paraId="41F8A074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4C6BD7" w14:textId="77777777" w:rsidR="005006AE" w:rsidRDefault="005006A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7D2185B" w14:textId="77777777" w:rsidR="005006AE" w:rsidRDefault="005006AE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51FD41A2" w14:textId="77777777" w:rsidR="005006AE" w:rsidRDefault="005006A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BCBD750" w14:textId="77777777" w:rsidR="005006AE" w:rsidRDefault="005006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61014BE" w14:textId="77777777" w:rsidR="005006AE" w:rsidRDefault="005006A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006AE" w14:paraId="222AB7C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305D66" w14:textId="77777777" w:rsidR="005006AE" w:rsidRPr="00023D07" w:rsidRDefault="005006A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C7C1B66" w14:textId="77777777" w:rsidR="005006AE" w:rsidRDefault="005006A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033EFF2" w14:textId="77777777" w:rsidR="005006AE" w:rsidRDefault="005006A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388F33A" w14:textId="77777777" w:rsidR="005006AE" w:rsidRPr="004E673A" w:rsidRDefault="005006A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7E7C984" w14:textId="77777777" w:rsidR="005006AE" w:rsidRDefault="005006AE" w:rsidP="00117A44">
            <w:pPr>
              <w:rPr>
                <w:color w:val="4472C4" w:themeColor="accent1"/>
              </w:rPr>
            </w:pPr>
          </w:p>
        </w:tc>
      </w:tr>
      <w:tr w:rsidR="005006AE" w14:paraId="3D4D3398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BDA0E0F" w14:textId="77777777" w:rsidR="005006AE" w:rsidRPr="00023D07" w:rsidRDefault="005006A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75A4671" w14:textId="77777777" w:rsidR="005006AE" w:rsidRDefault="005006A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5C12030" w14:textId="77777777" w:rsidR="005006AE" w:rsidRDefault="005006AE" w:rsidP="005006AE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64934B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0266">
              <w:rPr>
                <w:color w:val="4472C4" w:themeColor="accent1"/>
              </w:rPr>
              <w:t>1870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3026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58D184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1D36D00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9DC8C8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3026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364A606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30266">
              <w:rPr>
                <w:noProof/>
                <w:color w:val="4472C4" w:themeColor="accent1"/>
              </w:rPr>
              <w:t>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30266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AD293F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2201E" w14:textId="77777777" w:rsidR="006D328A" w:rsidRDefault="006D328A" w:rsidP="00505854">
      <w:r>
        <w:separator/>
      </w:r>
    </w:p>
  </w:endnote>
  <w:endnote w:type="continuationSeparator" w:id="0">
    <w:p w14:paraId="7DB80B88" w14:textId="77777777" w:rsidR="006D328A" w:rsidRDefault="006D328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DC5F0" w14:textId="77777777" w:rsidR="006D328A" w:rsidRDefault="006D328A" w:rsidP="00505854">
      <w:r>
        <w:separator/>
      </w:r>
    </w:p>
  </w:footnote>
  <w:footnote w:type="continuationSeparator" w:id="0">
    <w:p w14:paraId="32E9B550" w14:textId="77777777" w:rsidR="006D328A" w:rsidRDefault="006D328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E3B6B0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B16A6">
      <w:rPr>
        <w:b/>
        <w:bCs/>
        <w:sz w:val="28"/>
        <w:szCs w:val="28"/>
      </w:rPr>
      <w:t>0321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12816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30266"/>
    <w:rsid w:val="000470BC"/>
    <w:rsid w:val="00055ECE"/>
    <w:rsid w:val="000572DE"/>
    <w:rsid w:val="00070411"/>
    <w:rsid w:val="00071A22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AE"/>
    <w:rsid w:val="005006D8"/>
    <w:rsid w:val="005030F8"/>
    <w:rsid w:val="00505854"/>
    <w:rsid w:val="00506021"/>
    <w:rsid w:val="00512816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27FA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186A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328A"/>
    <w:rsid w:val="006D6C04"/>
    <w:rsid w:val="006E3AE5"/>
    <w:rsid w:val="006F192B"/>
    <w:rsid w:val="006F5917"/>
    <w:rsid w:val="00712A3B"/>
    <w:rsid w:val="00716545"/>
    <w:rsid w:val="00716799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3AF4"/>
    <w:rsid w:val="008076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6A6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71D2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2704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2025-09-14T21:12:00Z</dcterms:modified>
</cp:coreProperties>
</file>