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D95872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D95872" w14:paraId="15934A3C" w14:textId="77777777" w:rsidTr="00D2396E">
        <w:tc>
          <w:tcPr>
            <w:tcW w:w="5395" w:type="dxa"/>
          </w:tcPr>
          <w:p w14:paraId="2F2D6E1B" w14:textId="7479C589" w:rsidR="00AC1870" w:rsidRDefault="00D95872" w:rsidP="00D2396E">
            <w:r>
              <w:rPr>
                <w:noProof/>
              </w:rPr>
              <w:drawing>
                <wp:inline distT="0" distB="0" distL="0" distR="0" wp14:anchorId="7E9C1CA4" wp14:editId="79957B33">
                  <wp:extent cx="3034342" cy="4610100"/>
                  <wp:effectExtent l="0" t="0" r="1270" b="0"/>
                  <wp:docPr id="2062145224" name="Picture 1" descr="A towel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145224" name="Picture 1" descr="A towel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957" cy="4626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19C387C" w:rsidR="00AC1870" w:rsidRDefault="00D95872" w:rsidP="00D2396E">
            <w:r>
              <w:rPr>
                <w:noProof/>
              </w:rPr>
              <w:drawing>
                <wp:inline distT="0" distB="0" distL="0" distR="0" wp14:anchorId="112FD31A" wp14:editId="07CA5E6F">
                  <wp:extent cx="2931012" cy="4495800"/>
                  <wp:effectExtent l="0" t="0" r="3175" b="0"/>
                  <wp:docPr id="1231752708" name="Picture 2" descr="A towel with a picture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752708" name="Picture 2" descr="A towel with a picture on i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9265" cy="4523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5445393A" w:rsidR="00AC1870" w:rsidRPr="00F27B7F" w:rsidRDefault="00D95872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E5368B8" wp14:editId="0A194DCD">
            <wp:extent cx="6018530" cy="9144000"/>
            <wp:effectExtent l="0" t="0" r="1270" b="0"/>
            <wp:docPr id="1205952603" name="Picture 3" descr="A towel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952603" name="Picture 3" descr="A towel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853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B5944C2" wp14:editId="65F52F02">
            <wp:extent cx="4801870" cy="9144000"/>
            <wp:effectExtent l="0" t="0" r="0" b="0"/>
            <wp:docPr id="933189924" name="Picture 4" descr="A close up of a tow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189924" name="Picture 4" descr="A close up of a towel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8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06925FC" wp14:editId="79986204">
            <wp:extent cx="3968115" cy="9144000"/>
            <wp:effectExtent l="0" t="0" r="0" b="0"/>
            <wp:docPr id="49246252" name="Picture 5" descr="A close up of a tow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46252" name="Picture 5" descr="A close up of a towel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1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7C801A7" wp14:editId="7F3A45E5">
            <wp:extent cx="6858000" cy="7851140"/>
            <wp:effectExtent l="0" t="0" r="0" b="0"/>
            <wp:docPr id="822322289" name="Picture 6" descr="A towel with cows and hous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322289" name="Picture 6" descr="A towel with cows and house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5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DB53DF1" wp14:editId="34FA3E71">
            <wp:extent cx="5961380" cy="9144000"/>
            <wp:effectExtent l="0" t="0" r="0" b="0"/>
            <wp:docPr id="580481218" name="Picture 7" descr="A towel with a pictur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481218" name="Picture 7" descr="A towel with a picture o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5AFBE1F" wp14:editId="736CEE2E">
            <wp:extent cx="6858000" cy="8168640"/>
            <wp:effectExtent l="0" t="0" r="0" b="0"/>
            <wp:docPr id="1592660603" name="Picture 8" descr="A piece of fabric with cow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660603" name="Picture 8" descr="A piece of fabric with cows and tree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79CBFCB" wp14:editId="3575633D">
            <wp:extent cx="6802120" cy="9144000"/>
            <wp:effectExtent l="0" t="0" r="5080" b="0"/>
            <wp:docPr id="1757219545" name="Picture 9" descr="A fabric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219545" name="Picture 9" descr="A fabric with a pattern on i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21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90086" w14:textId="77777777" w:rsidR="00CE759F" w:rsidRDefault="00CE759F" w:rsidP="00CE759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CE759F" w:rsidRPr="00023D07" w14:paraId="7602D702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5B905" w14:textId="77777777" w:rsidR="00CE759F" w:rsidRPr="00023D07" w:rsidRDefault="00CE759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7D253" w14:textId="77777777" w:rsidR="00CE759F" w:rsidRPr="00023D07" w:rsidRDefault="00CE759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CAE5E" w14:textId="77777777" w:rsidR="00CE759F" w:rsidRPr="00023D07" w:rsidRDefault="00CE759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A1B6B" w14:textId="77777777" w:rsidR="00CE759F" w:rsidRPr="00023D07" w:rsidRDefault="00CE759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ADED2" w14:textId="77777777" w:rsidR="00CE759F" w:rsidRPr="00023D07" w:rsidRDefault="00CE759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CE759F" w14:paraId="4F094F3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5FF54D2" w14:textId="77777777" w:rsidR="00CE759F" w:rsidRDefault="00CE759F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0F65E81D" w14:textId="77777777" w:rsidR="00CE759F" w:rsidRDefault="00CE759F" w:rsidP="00117A44">
            <w:r>
              <w:rPr>
                <w:color w:val="4472C4" w:themeColor="accent1"/>
              </w:rPr>
              <w:t>June 21, 2025</w:t>
            </w:r>
          </w:p>
        </w:tc>
        <w:tc>
          <w:tcPr>
            <w:tcW w:w="1890" w:type="dxa"/>
          </w:tcPr>
          <w:p w14:paraId="5386629F" w14:textId="77777777" w:rsidR="00CE759F" w:rsidRDefault="00CE759F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5824F8B" w14:textId="77777777" w:rsidR="00CE759F" w:rsidRDefault="00CE759F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Sherry Branson</w:t>
            </w:r>
            <w:r>
              <w:rPr>
                <w:color w:val="4472C4" w:themeColor="accent1"/>
              </w:rPr>
              <w:br/>
              <w:t>Belvidere, IL</w:t>
            </w:r>
          </w:p>
        </w:tc>
        <w:tc>
          <w:tcPr>
            <w:tcW w:w="1165" w:type="dxa"/>
          </w:tcPr>
          <w:p w14:paraId="533262E8" w14:textId="77777777" w:rsidR="00CE759F" w:rsidRDefault="00CE759F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E759F" w14:paraId="5264E2D8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330271A" w14:textId="77777777" w:rsidR="00CE759F" w:rsidRPr="00023D07" w:rsidRDefault="00CE759F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958E689" w14:textId="77777777" w:rsidR="00CE759F" w:rsidRDefault="00CE759F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42910AA8" w14:textId="77777777" w:rsidR="00CE759F" w:rsidRDefault="00CE759F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5152B6A8" w14:textId="77777777" w:rsidR="00CE759F" w:rsidRPr="004E673A" w:rsidRDefault="00CE759F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D362CE3" w14:textId="77777777" w:rsidR="00CE759F" w:rsidRDefault="00CE759F" w:rsidP="00117A44">
            <w:pPr>
              <w:rPr>
                <w:color w:val="4472C4" w:themeColor="accent1"/>
              </w:rPr>
            </w:pPr>
          </w:p>
        </w:tc>
      </w:tr>
      <w:tr w:rsidR="00CE759F" w14:paraId="393E9021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35F6558" w14:textId="77777777" w:rsidR="00CE759F" w:rsidRPr="00023D07" w:rsidRDefault="00CE759F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DBF9185" w14:textId="77777777" w:rsidR="00CE759F" w:rsidRDefault="00CE759F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302C22B9" w14:textId="77777777" w:rsidR="00CE759F" w:rsidRDefault="00CE759F" w:rsidP="00CE759F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0958199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BC0F44">
              <w:rPr>
                <w:color w:val="4472C4" w:themeColor="accent1"/>
              </w:rPr>
              <w:t>1955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BC0F44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1DACB93C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0270DD1B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0D3C6AF9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BC0F44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4D794CDC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BC0F44">
              <w:rPr>
                <w:noProof/>
                <w:color w:val="4472C4" w:themeColor="accent1"/>
              </w:rPr>
              <w:t>21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BC0F44">
              <w:rPr>
                <w:noProof/>
                <w:color w:val="4472C4" w:themeColor="accent1"/>
              </w:rPr>
              <w:t>13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5EF6AEF3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sectPr w:rsidR="00D83C6F" w:rsidSect="00652555">
      <w:headerReference w:type="default" r:id="rId17"/>
      <w:footerReference w:type="default" r:id="rId1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6C2088" w14:textId="77777777" w:rsidR="00FE202D" w:rsidRDefault="00FE202D" w:rsidP="00505854">
      <w:r>
        <w:separator/>
      </w:r>
    </w:p>
  </w:endnote>
  <w:endnote w:type="continuationSeparator" w:id="0">
    <w:p w14:paraId="76E2A0DF" w14:textId="77777777" w:rsidR="00FE202D" w:rsidRDefault="00FE202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119791" w14:textId="77777777" w:rsidR="00FE202D" w:rsidRDefault="00FE202D" w:rsidP="00505854">
      <w:r>
        <w:separator/>
      </w:r>
    </w:p>
  </w:footnote>
  <w:footnote w:type="continuationSeparator" w:id="0">
    <w:p w14:paraId="0B449994" w14:textId="77777777" w:rsidR="00FE202D" w:rsidRDefault="00FE202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FCB6A43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6B7F23">
      <w:rPr>
        <w:b/>
        <w:bCs/>
        <w:sz w:val="28"/>
        <w:szCs w:val="28"/>
      </w:rPr>
      <w:t>0320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F27B7F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95862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490D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A4EBF"/>
    <w:rsid w:val="004B66A6"/>
    <w:rsid w:val="004B71A6"/>
    <w:rsid w:val="004C1581"/>
    <w:rsid w:val="004C3A6D"/>
    <w:rsid w:val="004C50C2"/>
    <w:rsid w:val="004D3EE6"/>
    <w:rsid w:val="004D4D35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B7F23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425F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8235B"/>
    <w:rsid w:val="00B96C99"/>
    <w:rsid w:val="00BA3FDF"/>
    <w:rsid w:val="00BB31A1"/>
    <w:rsid w:val="00BC0F44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E759F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95872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27B7F"/>
    <w:rsid w:val="00F52330"/>
    <w:rsid w:val="00F53873"/>
    <w:rsid w:val="00F55A53"/>
    <w:rsid w:val="00F72149"/>
    <w:rsid w:val="00F81197"/>
    <w:rsid w:val="00F820CD"/>
    <w:rsid w:val="00F8522B"/>
    <w:rsid w:val="00F86920"/>
    <w:rsid w:val="00F874EF"/>
    <w:rsid w:val="00F876C2"/>
    <w:rsid w:val="00F967FF"/>
    <w:rsid w:val="00F97134"/>
    <w:rsid w:val="00FA39F6"/>
    <w:rsid w:val="00FE202D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9</Pages>
  <Words>154</Words>
  <Characters>882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2025-09-14T21:13:00Z</dcterms:modified>
</cp:coreProperties>
</file>