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6"/>
        <w:gridCol w:w="4984"/>
      </w:tblGrid>
      <w:tr w:rsidR="00AC44F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44FF" w14:paraId="15934A3C" w14:textId="77777777" w:rsidTr="00D2396E">
        <w:tc>
          <w:tcPr>
            <w:tcW w:w="5395" w:type="dxa"/>
          </w:tcPr>
          <w:p w14:paraId="2F2D6E1B" w14:textId="034D6DAA" w:rsidR="00AC1870" w:rsidRDefault="00AC44FF" w:rsidP="00D2396E">
            <w:r>
              <w:rPr>
                <w:noProof/>
              </w:rPr>
              <w:drawing>
                <wp:inline distT="0" distB="0" distL="0" distR="0" wp14:anchorId="4C74B513" wp14:editId="7776916D">
                  <wp:extent cx="3555737" cy="3500755"/>
                  <wp:effectExtent l="0" t="0" r="635" b="4445"/>
                  <wp:docPr id="331035249" name="Picture 1" descr="A piece of fabric with a pattern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35249" name="Picture 1" descr="A piece of fabric with a pattern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694" cy="350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C55F4EF" w:rsidR="00AC1870" w:rsidRDefault="00AC44FF" w:rsidP="00D2396E">
            <w:r>
              <w:rPr>
                <w:noProof/>
              </w:rPr>
              <w:drawing>
                <wp:inline distT="0" distB="0" distL="0" distR="0" wp14:anchorId="78A23BC7" wp14:editId="25A64A21">
                  <wp:extent cx="3437748" cy="2578311"/>
                  <wp:effectExtent l="0" t="2222" r="2222" b="2223"/>
                  <wp:docPr id="352007699" name="Picture 2" descr="A patchwork quilt with orange and white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07699" name="Picture 2" descr="A patchwork quilt with orange and white squar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6867" cy="26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8AD5120" w:rsidR="00AC1870" w:rsidRDefault="00AC44F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64E7D2C" wp14:editId="33963CC6">
            <wp:extent cx="6858000" cy="6751955"/>
            <wp:effectExtent l="0" t="0" r="0" b="4445"/>
            <wp:docPr id="1627564658" name="Picture 3" descr="A piece of fabric with a patter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64658" name="Picture 3" descr="A piece of fabric with a pattern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6D6D9" wp14:editId="7D189843">
            <wp:extent cx="9144000" cy="6858000"/>
            <wp:effectExtent l="0" t="0" r="0" b="0"/>
            <wp:docPr id="587680912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80912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F11FB" wp14:editId="12AC7531">
            <wp:extent cx="6858000" cy="6725285"/>
            <wp:effectExtent l="0" t="0" r="0" b="5715"/>
            <wp:docPr id="1426204984" name="Picture 5" descr="A patchwork piece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4984" name="Picture 5" descr="A patchwork piece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E166F" wp14:editId="1C26AC4B">
            <wp:extent cx="9144000" cy="6858000"/>
            <wp:effectExtent l="0" t="0" r="0" b="0"/>
            <wp:docPr id="434096273" name="Picture 6" descr="A patchwork quilt with orange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96273" name="Picture 6" descr="A patchwork quilt with orange and white squar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27F18E08" w:rsidR="0097695B" w:rsidRDefault="00B84E87" w:rsidP="003C6205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436307E1" w:rsidR="0097695B" w:rsidRDefault="00B84E87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retired appraiser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054B5D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6C07">
              <w:rPr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16C0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7D36FA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16C07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6AFDD9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16C07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871B12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6C07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56B53D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16C07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16C07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170EE68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28741" w14:textId="77777777" w:rsidR="0058158F" w:rsidRDefault="0058158F" w:rsidP="00505854">
      <w:r>
        <w:separator/>
      </w:r>
    </w:p>
  </w:endnote>
  <w:endnote w:type="continuationSeparator" w:id="0">
    <w:p w14:paraId="5DC0BBF7" w14:textId="77777777" w:rsidR="0058158F" w:rsidRDefault="0058158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B58E6" w14:textId="77777777" w:rsidR="0058158F" w:rsidRDefault="0058158F" w:rsidP="00505854">
      <w:r>
        <w:separator/>
      </w:r>
    </w:p>
  </w:footnote>
  <w:footnote w:type="continuationSeparator" w:id="0">
    <w:p w14:paraId="1F27AC2D" w14:textId="77777777" w:rsidR="0058158F" w:rsidRDefault="0058158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5DDBF0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63F6C">
      <w:rPr>
        <w:b/>
        <w:bCs/>
        <w:sz w:val="28"/>
        <w:szCs w:val="28"/>
      </w:rPr>
      <w:t>0319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16C07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2E0F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5176"/>
    <w:rsid w:val="00551AD2"/>
    <w:rsid w:val="00553A4C"/>
    <w:rsid w:val="005643CB"/>
    <w:rsid w:val="005654DD"/>
    <w:rsid w:val="005717DB"/>
    <w:rsid w:val="0058158F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1E58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16C07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44FF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4E87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3F6C"/>
    <w:rsid w:val="00E673CE"/>
    <w:rsid w:val="00E71DF2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0FA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20</Pages>
  <Words>3459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2025-09-11T20:22:00Z</dcterms:modified>
</cp:coreProperties>
</file>