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4E8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CD4E87" w14:paraId="15934A3C" w14:textId="77777777" w:rsidTr="00D2396E">
        <w:tc>
          <w:tcPr>
            <w:tcW w:w="5395" w:type="dxa"/>
          </w:tcPr>
          <w:p w14:paraId="2F2D6E1B" w14:textId="0FC47546" w:rsidR="00AC1870" w:rsidRDefault="00CD4E87" w:rsidP="00D2396E">
            <w:r>
              <w:rPr>
                <w:noProof/>
              </w:rPr>
              <w:drawing>
                <wp:inline distT="0" distB="0" distL="0" distR="0" wp14:anchorId="7ED3AFCE" wp14:editId="14E4727D">
                  <wp:extent cx="3035300" cy="2602489"/>
                  <wp:effectExtent l="0" t="0" r="0" b="1270"/>
                  <wp:docPr id="228545937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45937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06" cy="263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BD9B7EE" w:rsidR="00AC1870" w:rsidRDefault="00CD4E87" w:rsidP="00D2396E">
            <w:r>
              <w:rPr>
                <w:noProof/>
              </w:rPr>
              <w:drawing>
                <wp:inline distT="0" distB="0" distL="0" distR="0" wp14:anchorId="4A721BC6" wp14:editId="6A428490">
                  <wp:extent cx="3060700" cy="2629651"/>
                  <wp:effectExtent l="0" t="0" r="0" b="0"/>
                  <wp:docPr id="1996778947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78947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26" cy="264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8F8C19D" w:rsidR="00AC1870" w:rsidRDefault="00CD4E8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AEC393E" wp14:editId="14E9D950">
            <wp:extent cx="6858000" cy="5880100"/>
            <wp:effectExtent l="0" t="0" r="0" b="0"/>
            <wp:docPr id="1388523115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23115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71D99" wp14:editId="093D6F77">
            <wp:extent cx="6858000" cy="5702300"/>
            <wp:effectExtent l="0" t="0" r="0" b="0"/>
            <wp:docPr id="1328764615" name="Picture 4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64615" name="Picture 4" descr="A piece of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05096" wp14:editId="0705EC0D">
            <wp:extent cx="6858000" cy="5702300"/>
            <wp:effectExtent l="0" t="0" r="0" b="0"/>
            <wp:docPr id="1341327325" name="Picture 5" descr="A piece of fabric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27325" name="Picture 5" descr="A piece of fabric with flowers and leav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40ADB" wp14:editId="528658B5">
            <wp:extent cx="6858000" cy="5892165"/>
            <wp:effectExtent l="0" t="0" r="0" b="635"/>
            <wp:docPr id="865077935" name="Picture 6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77935" name="Picture 6" descr="A piece of fabric with flower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872CA" wp14:editId="43A60122">
            <wp:extent cx="6858000" cy="5852795"/>
            <wp:effectExtent l="0" t="0" r="0" b="1905"/>
            <wp:docPr id="416800226" name="Picture 7" descr="A piece of fabric with a flower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00226" name="Picture 7" descr="A piece of fabric with a flower patter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01FBC89" w14:textId="77777777" w:rsidR="0098356D" w:rsidRDefault="0098356D" w:rsidP="0098356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8356D" w:rsidRPr="00023D07" w14:paraId="536F3D8F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957B" w14:textId="77777777" w:rsidR="0098356D" w:rsidRPr="00023D07" w:rsidRDefault="0098356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74FD" w14:textId="77777777" w:rsidR="0098356D" w:rsidRPr="00023D07" w:rsidRDefault="0098356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E5F4" w14:textId="77777777" w:rsidR="0098356D" w:rsidRPr="00023D07" w:rsidRDefault="0098356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8586" w14:textId="77777777" w:rsidR="0098356D" w:rsidRPr="00023D07" w:rsidRDefault="0098356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553F" w14:textId="77777777" w:rsidR="0098356D" w:rsidRPr="00023D07" w:rsidRDefault="0098356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8356D" w14:paraId="056E626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997176" w14:textId="77777777" w:rsidR="0098356D" w:rsidRDefault="0098356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2A2A5E4" w14:textId="77777777" w:rsidR="0098356D" w:rsidRDefault="0098356D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4C2F691" w14:textId="77777777" w:rsidR="0098356D" w:rsidRDefault="0098356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79F13D" w14:textId="77777777" w:rsidR="0098356D" w:rsidRDefault="0098356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6F28A5D2" w14:textId="77777777" w:rsidR="0098356D" w:rsidRDefault="0098356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8356D" w14:paraId="731466E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C0C4BA" w14:textId="77777777" w:rsidR="0098356D" w:rsidRPr="00023D07" w:rsidRDefault="0098356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C481B30" w14:textId="77777777" w:rsidR="0098356D" w:rsidRDefault="0098356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7F7CC" w14:textId="77777777" w:rsidR="0098356D" w:rsidRDefault="0098356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4FA3483" w14:textId="77777777" w:rsidR="0098356D" w:rsidRPr="004E673A" w:rsidRDefault="0098356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BD528A" w14:textId="77777777" w:rsidR="0098356D" w:rsidRDefault="0098356D" w:rsidP="00117A44">
            <w:pPr>
              <w:rPr>
                <w:color w:val="4472C4" w:themeColor="accent1"/>
              </w:rPr>
            </w:pPr>
          </w:p>
        </w:tc>
      </w:tr>
      <w:tr w:rsidR="0098356D" w14:paraId="4A06A5F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BB8B0B" w14:textId="77777777" w:rsidR="0098356D" w:rsidRPr="00023D07" w:rsidRDefault="0098356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5D225F2" w14:textId="77777777" w:rsidR="0098356D" w:rsidRDefault="0098356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C1A6BB1" w14:textId="77777777" w:rsidR="0098356D" w:rsidRDefault="0098356D" w:rsidP="0098356D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11D462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1D40">
              <w:rPr>
                <w:color w:val="4472C4" w:themeColor="accent1"/>
              </w:rPr>
              <w:t>1955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1D4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C97862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2551C7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EB68AA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1D40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37473C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1D40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1D40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B448EE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65CE9D49" w14:textId="77777777" w:rsidR="00B1394E" w:rsidRDefault="00B1394E" w:rsidP="00AD5CE1"/>
    <w:sectPr w:rsidR="00B1394E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8A7EF" w14:textId="77777777" w:rsidR="00553412" w:rsidRDefault="00553412" w:rsidP="00505854">
      <w:r>
        <w:separator/>
      </w:r>
    </w:p>
  </w:endnote>
  <w:endnote w:type="continuationSeparator" w:id="0">
    <w:p w14:paraId="0CFEF167" w14:textId="77777777" w:rsidR="00553412" w:rsidRDefault="0055341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C9DF6" w14:textId="77777777" w:rsidR="00553412" w:rsidRDefault="00553412" w:rsidP="00505854">
      <w:r>
        <w:separator/>
      </w:r>
    </w:p>
  </w:footnote>
  <w:footnote w:type="continuationSeparator" w:id="0">
    <w:p w14:paraId="5C25C234" w14:textId="77777777" w:rsidR="00553412" w:rsidRDefault="0055341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CE9B1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A0649">
      <w:rPr>
        <w:b/>
        <w:bCs/>
        <w:sz w:val="28"/>
        <w:szCs w:val="28"/>
      </w:rPr>
      <w:t>0318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1394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3BF6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0649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41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76F0"/>
    <w:rsid w:val="006C2C15"/>
    <w:rsid w:val="006C58E9"/>
    <w:rsid w:val="006D1D40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356D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394E"/>
    <w:rsid w:val="00B17501"/>
    <w:rsid w:val="00B21CDF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687C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4E87"/>
    <w:rsid w:val="00CD7096"/>
    <w:rsid w:val="00CF0109"/>
    <w:rsid w:val="00CF6D8A"/>
    <w:rsid w:val="00D016FC"/>
    <w:rsid w:val="00D07662"/>
    <w:rsid w:val="00D11985"/>
    <w:rsid w:val="00D34DFF"/>
    <w:rsid w:val="00D3501B"/>
    <w:rsid w:val="00D36FB5"/>
    <w:rsid w:val="00D41A03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7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2025-09-14T21:13:00Z</dcterms:modified>
</cp:coreProperties>
</file>