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4"/>
        <w:gridCol w:w="6216"/>
      </w:tblGrid>
      <w:tr w:rsidR="00AC187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1870" w14:paraId="15934A3C" w14:textId="77777777" w:rsidTr="00D2396E">
        <w:tc>
          <w:tcPr>
            <w:tcW w:w="5395" w:type="dxa"/>
          </w:tcPr>
          <w:p w14:paraId="2F2D6E1B" w14:textId="1FA52B84" w:rsidR="00AC1870" w:rsidRDefault="009E4EE9" w:rsidP="00D2396E">
            <w:r>
              <w:rPr>
                <w:noProof/>
              </w:rPr>
              <w:drawing>
                <wp:inline distT="0" distB="0" distL="0" distR="0" wp14:anchorId="1E833C13" wp14:editId="6BFF06CF">
                  <wp:extent cx="2489200" cy="6014172"/>
                  <wp:effectExtent l="0" t="0" r="0" b="5715"/>
                  <wp:docPr id="935519721" name="Picture 1" descr="A pink and grey fabric with squares and green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519721" name="Picture 1" descr="A pink and grey fabric with squares and green squar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378" cy="611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1A03F9B" w:rsidR="00AC1870" w:rsidRDefault="009E4EE9" w:rsidP="00D2396E">
            <w:r>
              <w:rPr>
                <w:noProof/>
              </w:rPr>
              <w:drawing>
                <wp:inline distT="0" distB="0" distL="0" distR="0" wp14:anchorId="4BB4DDE5" wp14:editId="19730121">
                  <wp:extent cx="3805118" cy="5232400"/>
                  <wp:effectExtent l="0" t="0" r="5080" b="0"/>
                  <wp:docPr id="1582254470" name="Picture 2" descr="A label on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254470" name="Picture 2" descr="A label on a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373" cy="523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32407E67" w:rsidR="00AC1870" w:rsidRDefault="009E4EE9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8A7E248" wp14:editId="4A32C9C2">
            <wp:extent cx="3784600" cy="9144000"/>
            <wp:effectExtent l="0" t="0" r="0" b="0"/>
            <wp:docPr id="1490089595" name="Picture 3" descr="A pink and grey fabric with squares and green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89595" name="Picture 3" descr="A pink and grey fabric with squares and green squar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53120" wp14:editId="6264A5A0">
            <wp:extent cx="6858000" cy="7666990"/>
            <wp:effectExtent l="0" t="0" r="0" b="3810"/>
            <wp:docPr id="1704197080" name="Picture 4" descr="A close-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97080" name="Picture 4" descr="A close-up of a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765C0" wp14:editId="78C96CED">
            <wp:extent cx="9144000" cy="6858000"/>
            <wp:effectExtent l="0" t="0" r="0" b="0"/>
            <wp:docPr id="114274659" name="Picture 5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4659" name="Picture 5" descr="A close up of a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4F377" wp14:editId="23E73AD9">
            <wp:extent cx="6649720" cy="9144000"/>
            <wp:effectExtent l="0" t="0" r="5080" b="0"/>
            <wp:docPr id="1701077176" name="Picture 6" descr="A label on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77176" name="Picture 6" descr="A label on a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DFA59" wp14:editId="022A17FF">
            <wp:extent cx="6858000" cy="7983220"/>
            <wp:effectExtent l="0" t="0" r="0" b="5080"/>
            <wp:docPr id="2072030103" name="Picture 7" descr="A hand holding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30103" name="Picture 7" descr="A hand holding a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EABDC46" w14:textId="77777777" w:rsidR="00D83956" w:rsidRDefault="00D83956" w:rsidP="00D8395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83956" w:rsidRPr="00023D07" w14:paraId="7DF530F3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399A" w14:textId="77777777" w:rsidR="00D83956" w:rsidRPr="00023D07" w:rsidRDefault="00D839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B06C" w14:textId="77777777" w:rsidR="00D83956" w:rsidRPr="00023D07" w:rsidRDefault="00D839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F328" w14:textId="77777777" w:rsidR="00D83956" w:rsidRPr="00023D07" w:rsidRDefault="00D839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09CA" w14:textId="77777777" w:rsidR="00D83956" w:rsidRPr="00023D07" w:rsidRDefault="00D839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766F" w14:textId="77777777" w:rsidR="00D83956" w:rsidRPr="00023D07" w:rsidRDefault="00D839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83956" w14:paraId="3348216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63D60F" w14:textId="77777777" w:rsidR="00D83956" w:rsidRDefault="00D83956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B17D9FD" w14:textId="77777777" w:rsidR="00D83956" w:rsidRDefault="00D83956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2D127EE7" w14:textId="77777777" w:rsidR="00D83956" w:rsidRDefault="00D83956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99B1C0A" w14:textId="77777777" w:rsidR="00D83956" w:rsidRDefault="00D8395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0E8F8759" w14:textId="77777777" w:rsidR="00D83956" w:rsidRDefault="00D8395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83956" w14:paraId="4B3AAA9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360524" w14:textId="77777777" w:rsidR="00D83956" w:rsidRPr="00023D07" w:rsidRDefault="00D83956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0703408" w14:textId="77777777" w:rsidR="00D83956" w:rsidRDefault="00D83956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B88FDC9" w14:textId="77777777" w:rsidR="00D83956" w:rsidRDefault="00D83956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17CCA8E" w14:textId="77777777" w:rsidR="00D83956" w:rsidRPr="004E673A" w:rsidRDefault="00D83956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B738ED0" w14:textId="77777777" w:rsidR="00D83956" w:rsidRDefault="00D83956" w:rsidP="00117A44">
            <w:pPr>
              <w:rPr>
                <w:color w:val="4472C4" w:themeColor="accent1"/>
              </w:rPr>
            </w:pPr>
          </w:p>
        </w:tc>
      </w:tr>
      <w:tr w:rsidR="00D83956" w14:paraId="1F2355C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4B015D7" w14:textId="77777777" w:rsidR="00D83956" w:rsidRPr="00023D07" w:rsidRDefault="00D83956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242938D" w14:textId="77777777" w:rsidR="00D83956" w:rsidRDefault="00D83956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99E66B2" w14:textId="77777777" w:rsidR="00D83956" w:rsidRDefault="00D83956" w:rsidP="00D83956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34B6CD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85073">
              <w:rPr>
                <w:color w:val="4472C4" w:themeColor="accent1"/>
              </w:rPr>
              <w:t>Bark Cloth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235766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5073">
              <w:rPr>
                <w:noProof/>
                <w:color w:val="4472C4" w:themeColor="accent1"/>
              </w:rPr>
              <w:t>1955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8507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A757495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5308F0C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881D96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507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207E9F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A053E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A053E">
              <w:rPr>
                <w:noProof/>
                <w:color w:val="4472C4" w:themeColor="accent1"/>
              </w:rPr>
              <w:t>17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302646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13C9A" w14:textId="77777777" w:rsidR="00C615D1" w:rsidRDefault="00C615D1" w:rsidP="00505854">
      <w:r>
        <w:separator/>
      </w:r>
    </w:p>
  </w:endnote>
  <w:endnote w:type="continuationSeparator" w:id="0">
    <w:p w14:paraId="72515651" w14:textId="77777777" w:rsidR="00C615D1" w:rsidRDefault="00C615D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361C5" w14:textId="77777777" w:rsidR="00C615D1" w:rsidRDefault="00C615D1" w:rsidP="00505854">
      <w:r>
        <w:separator/>
      </w:r>
    </w:p>
  </w:footnote>
  <w:footnote w:type="continuationSeparator" w:id="0">
    <w:p w14:paraId="7F8DDA60" w14:textId="77777777" w:rsidR="00C615D1" w:rsidRDefault="00C615D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BD3DB3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907DC">
      <w:rPr>
        <w:b/>
        <w:bCs/>
        <w:sz w:val="28"/>
        <w:szCs w:val="28"/>
      </w:rPr>
      <w:t>0317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F41C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41C2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53E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4F8D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1259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4EE9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5073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15D1"/>
    <w:rsid w:val="00C63B79"/>
    <w:rsid w:val="00C76A1C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56"/>
    <w:rsid w:val="00D83995"/>
    <w:rsid w:val="00D83C6F"/>
    <w:rsid w:val="00D85E75"/>
    <w:rsid w:val="00D9283C"/>
    <w:rsid w:val="00D929DB"/>
    <w:rsid w:val="00DA72DF"/>
    <w:rsid w:val="00DB05DB"/>
    <w:rsid w:val="00DB2E8E"/>
    <w:rsid w:val="00DC744F"/>
    <w:rsid w:val="00DD013C"/>
    <w:rsid w:val="00DD12E3"/>
    <w:rsid w:val="00DE480B"/>
    <w:rsid w:val="00DF1993"/>
    <w:rsid w:val="00E01CE2"/>
    <w:rsid w:val="00E04523"/>
    <w:rsid w:val="00E1228A"/>
    <w:rsid w:val="00E26D84"/>
    <w:rsid w:val="00E3049C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A09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07DC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21</TotalTime>
  <Pages>7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2025-09-14T21:14:00Z</dcterms:modified>
</cp:coreProperties>
</file>