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9024F1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9024F1" w14:paraId="15934A3C" w14:textId="77777777" w:rsidTr="00D2396E">
        <w:tc>
          <w:tcPr>
            <w:tcW w:w="5395" w:type="dxa"/>
          </w:tcPr>
          <w:p w14:paraId="2F2D6E1B" w14:textId="4950B211" w:rsidR="00AC1870" w:rsidRDefault="009024F1" w:rsidP="00D2396E">
            <w:r>
              <w:rPr>
                <w:noProof/>
              </w:rPr>
              <w:drawing>
                <wp:inline distT="0" distB="0" distL="0" distR="0" wp14:anchorId="37CC2359" wp14:editId="6CBE8E4E">
                  <wp:extent cx="3081344" cy="2921000"/>
                  <wp:effectExtent l="0" t="0" r="5080" b="0"/>
                  <wp:docPr id="1156660352" name="Picture 1" descr="A red and white qui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660352" name="Picture 1" descr="A red and white quil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336" cy="294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1C23D3EE" w:rsidR="00AC1870" w:rsidRDefault="009024F1" w:rsidP="00D2396E">
            <w:r>
              <w:rPr>
                <w:noProof/>
              </w:rPr>
              <w:drawing>
                <wp:inline distT="0" distB="0" distL="0" distR="0" wp14:anchorId="25860F21" wp14:editId="2FAF222B">
                  <wp:extent cx="2857500" cy="2857500"/>
                  <wp:effectExtent l="0" t="0" r="0" b="0"/>
                  <wp:docPr id="97872395" name="Picture 2" descr="A patchwork quilt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72395" name="Picture 2" descr="A patchwork quilt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440ABBFD" w:rsidR="00AC1870" w:rsidRDefault="009024F1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00F868E" wp14:editId="2CCF81B1">
            <wp:extent cx="6858000" cy="6501130"/>
            <wp:effectExtent l="0" t="0" r="0" b="1270"/>
            <wp:docPr id="1526380097" name="Picture 3" descr="A red and white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380097" name="Picture 3" descr="A red and white quil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0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167C64" wp14:editId="44AC9B52">
            <wp:extent cx="6858000" cy="8903335"/>
            <wp:effectExtent l="0" t="0" r="0" b="0"/>
            <wp:docPr id="2143086015" name="Picture 4" descr="A close-up of a pink and white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086015" name="Picture 4" descr="A close-up of a pink and white quil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0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E9AB75" wp14:editId="42D01B1A">
            <wp:extent cx="6858000" cy="6858000"/>
            <wp:effectExtent l="0" t="0" r="0" b="0"/>
            <wp:docPr id="1994025768" name="Picture 5" descr="A patchwork quil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025768" name="Picture 5" descr="A patchwork quilt on a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DAA5C9" wp14:editId="1174A44F">
            <wp:extent cx="9144000" cy="6858000"/>
            <wp:effectExtent l="0" t="0" r="0" b="0"/>
            <wp:docPr id="762726350" name="Picture 6" descr="A pink and white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726350" name="Picture 6" descr="A pink and white quil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09F46321" w14:textId="77777777" w:rsidR="00391E50" w:rsidRDefault="00391E50" w:rsidP="00391E50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391E50" w:rsidRPr="00023D07" w14:paraId="25B65DBA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B99D7" w14:textId="77777777" w:rsidR="00391E50" w:rsidRPr="00023D07" w:rsidRDefault="00391E50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9B76E" w14:textId="77777777" w:rsidR="00391E50" w:rsidRPr="00023D07" w:rsidRDefault="00391E50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EC736" w14:textId="77777777" w:rsidR="00391E50" w:rsidRPr="00023D07" w:rsidRDefault="00391E50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D2AB2" w14:textId="77777777" w:rsidR="00391E50" w:rsidRPr="00023D07" w:rsidRDefault="00391E50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BE4D3" w14:textId="77777777" w:rsidR="00391E50" w:rsidRPr="00023D07" w:rsidRDefault="00391E50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391E50" w14:paraId="32E18414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03671B3" w14:textId="77777777" w:rsidR="00391E50" w:rsidRDefault="00391E50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23B4C4A8" w14:textId="77777777" w:rsidR="00391E50" w:rsidRDefault="00391E50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68E938B2" w14:textId="77777777" w:rsidR="00391E50" w:rsidRDefault="00391E50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630F26F" w14:textId="77777777" w:rsidR="00391E50" w:rsidRDefault="00391E50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retiring appraiser</w:t>
            </w:r>
          </w:p>
        </w:tc>
        <w:tc>
          <w:tcPr>
            <w:tcW w:w="1165" w:type="dxa"/>
          </w:tcPr>
          <w:p w14:paraId="2ED16A23" w14:textId="77777777" w:rsidR="00391E50" w:rsidRDefault="00391E50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91E50" w14:paraId="28E351C7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094B20F" w14:textId="77777777" w:rsidR="00391E50" w:rsidRPr="00023D07" w:rsidRDefault="00391E50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337FA52B" w14:textId="77777777" w:rsidR="00391E50" w:rsidRDefault="00391E50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2F0338B" w14:textId="77777777" w:rsidR="00391E50" w:rsidRDefault="00391E50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13F63BEF" w14:textId="77777777" w:rsidR="00391E50" w:rsidRPr="004E673A" w:rsidRDefault="00391E50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865EA88" w14:textId="77777777" w:rsidR="00391E50" w:rsidRDefault="00391E50" w:rsidP="00117A44">
            <w:pPr>
              <w:rPr>
                <w:color w:val="4472C4" w:themeColor="accent1"/>
              </w:rPr>
            </w:pPr>
          </w:p>
        </w:tc>
      </w:tr>
      <w:tr w:rsidR="00391E50" w14:paraId="21117D64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3C50820" w14:textId="77777777" w:rsidR="00391E50" w:rsidRPr="00023D07" w:rsidRDefault="00391E50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28D57C62" w14:textId="77777777" w:rsidR="00391E50" w:rsidRDefault="00391E50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37042B3D" w14:textId="77777777" w:rsidR="00391E50" w:rsidRDefault="00391E50" w:rsidP="00391E50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4D145114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D4EA2">
              <w:rPr>
                <w:color w:val="4472C4" w:themeColor="accent1"/>
              </w:rPr>
              <w:t>1990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5D4EA2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4010D13A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5D4EA2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4C0B4B4A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5D4EA2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00B4BE03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D4EA2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504608B8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5D4EA2">
              <w:rPr>
                <w:noProof/>
                <w:color w:val="4472C4" w:themeColor="accent1"/>
              </w:rPr>
              <w:t>20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5D4EA2">
              <w:rPr>
                <w:noProof/>
                <w:color w:val="4472C4" w:themeColor="accent1"/>
              </w:rPr>
              <w:t>20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2B5DF3C6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CC1E79" w14:textId="77777777" w:rsidR="0002361E" w:rsidRDefault="0002361E" w:rsidP="00505854">
      <w:r>
        <w:separator/>
      </w:r>
    </w:p>
  </w:endnote>
  <w:endnote w:type="continuationSeparator" w:id="0">
    <w:p w14:paraId="70A961E7" w14:textId="77777777" w:rsidR="0002361E" w:rsidRDefault="0002361E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30000" w14:textId="77777777" w:rsidR="006A5D96" w:rsidRDefault="006A5D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80D0F" w14:textId="77777777" w:rsidR="006A5D96" w:rsidRDefault="006A5D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DFC024" w14:textId="77777777" w:rsidR="0002361E" w:rsidRDefault="0002361E" w:rsidP="00505854">
      <w:r>
        <w:separator/>
      </w:r>
    </w:p>
  </w:footnote>
  <w:footnote w:type="continuationSeparator" w:id="0">
    <w:p w14:paraId="5001860C" w14:textId="77777777" w:rsidR="0002361E" w:rsidRDefault="0002361E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0B4B9" w14:textId="77777777" w:rsidR="006A5D96" w:rsidRDefault="006A5D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0B91C31B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6A5D96">
      <w:rPr>
        <w:b/>
        <w:bCs/>
        <w:sz w:val="28"/>
        <w:szCs w:val="28"/>
      </w:rPr>
      <w:t>0315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5D4EA2">
      <w:rPr>
        <w:noProof/>
        <w:sz w:val="28"/>
        <w:szCs w:val="28"/>
      </w:rPr>
      <w:t>September 11,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57821" w14:textId="77777777" w:rsidR="006A5D96" w:rsidRDefault="006A5D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61E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42102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1E50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D4EA2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A5D96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7F563F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24F1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B658A"/>
    <w:rsid w:val="00CC255B"/>
    <w:rsid w:val="00CC71E4"/>
    <w:rsid w:val="00CD0F2C"/>
    <w:rsid w:val="00CD187F"/>
    <w:rsid w:val="00CD3DE3"/>
    <w:rsid w:val="00CD7096"/>
    <w:rsid w:val="00CD761F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62DE1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4EF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5</TotalTime>
  <Pages>20</Pages>
  <Words>3460</Words>
  <Characters>19727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2025-09-11T15:22:00Z</dcterms:modified>
</cp:coreProperties>
</file>