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205EF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5205EF" w14:paraId="15934A3C" w14:textId="77777777" w:rsidTr="00D2396E">
        <w:tc>
          <w:tcPr>
            <w:tcW w:w="5395" w:type="dxa"/>
          </w:tcPr>
          <w:p w14:paraId="2F2D6E1B" w14:textId="4F2C7AD9" w:rsidR="00AC1870" w:rsidRDefault="005205EF" w:rsidP="00D2396E">
            <w:r>
              <w:rPr>
                <w:noProof/>
              </w:rPr>
              <w:drawing>
                <wp:inline distT="0" distB="0" distL="0" distR="0" wp14:anchorId="7871C413" wp14:editId="53FCEB11">
                  <wp:extent cx="3178457" cy="3016885"/>
                  <wp:effectExtent l="0" t="0" r="0" b="5715"/>
                  <wp:docPr id="478545864" name="Picture 1" descr="A quil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45864" name="Picture 1" descr="A quil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172" cy="3021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EC8BBA2" w:rsidR="00AC1870" w:rsidRDefault="005205EF" w:rsidP="00D2396E">
            <w:r>
              <w:rPr>
                <w:noProof/>
              </w:rPr>
              <w:drawing>
                <wp:inline distT="0" distB="0" distL="0" distR="0" wp14:anchorId="55D32AE3" wp14:editId="0FAF5281">
                  <wp:extent cx="3123542" cy="2947698"/>
                  <wp:effectExtent l="0" t="0" r="1270" b="0"/>
                  <wp:docPr id="504157416" name="Picture 2" descr="A piece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157416" name="Picture 2" descr="A piece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437" cy="297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25DE40EC" w14:textId="77777777" w:rsidR="00E72DCF" w:rsidRDefault="00E72DCF" w:rsidP="00AC1870">
      <w:pPr>
        <w:rPr>
          <w:b/>
          <w:bCs/>
          <w:color w:val="000000" w:themeColor="text1"/>
        </w:rPr>
      </w:pPr>
    </w:p>
    <w:p w14:paraId="10012509" w14:textId="0D8DC82C" w:rsidR="00AC1870" w:rsidRDefault="005205E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83D6DFF" wp14:editId="061C888E">
            <wp:extent cx="6858000" cy="6509385"/>
            <wp:effectExtent l="0" t="0" r="0" b="5715"/>
            <wp:docPr id="1402039556" name="Picture 3" descr="A quil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39556" name="Picture 3" descr="A quil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186F22" wp14:editId="2D71E9A1">
            <wp:extent cx="9144000" cy="6858000"/>
            <wp:effectExtent l="0" t="0" r="0" b="0"/>
            <wp:docPr id="1439893185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893185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FECE1" wp14:editId="6EF0F849">
            <wp:extent cx="6858000" cy="6471920"/>
            <wp:effectExtent l="0" t="0" r="0" b="5080"/>
            <wp:docPr id="1448145701" name="Picture 5" descr="A piece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145701" name="Picture 5" descr="A piece of fabric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4ED9E" wp14:editId="3B8B6D68">
            <wp:extent cx="9144000" cy="6858000"/>
            <wp:effectExtent l="0" t="0" r="0" b="0"/>
            <wp:docPr id="1349182397" name="Picture 6" descr="Close-up of a patchwork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82397" name="Picture 6" descr="Close-up of a patchwork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F133D7A" w14:textId="77777777" w:rsidR="0084476B" w:rsidRDefault="0084476B" w:rsidP="0084476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4476B" w:rsidRPr="00023D07" w14:paraId="2610DEC7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2EC4" w14:textId="77777777" w:rsidR="0084476B" w:rsidRPr="00023D07" w:rsidRDefault="0084476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DD96" w14:textId="77777777" w:rsidR="0084476B" w:rsidRPr="00023D07" w:rsidRDefault="0084476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88CD" w14:textId="77777777" w:rsidR="0084476B" w:rsidRPr="00023D07" w:rsidRDefault="0084476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FAFC" w14:textId="77777777" w:rsidR="0084476B" w:rsidRPr="00023D07" w:rsidRDefault="0084476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7F92" w14:textId="77777777" w:rsidR="0084476B" w:rsidRPr="00023D07" w:rsidRDefault="0084476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4476B" w14:paraId="71E9D54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03F50DB" w14:textId="77777777" w:rsidR="0084476B" w:rsidRDefault="0084476B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80DD639" w14:textId="77777777" w:rsidR="0084476B" w:rsidRDefault="0084476B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55E01B80" w14:textId="77777777" w:rsidR="0084476B" w:rsidRDefault="0084476B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18BF2B1" w14:textId="77777777" w:rsidR="0084476B" w:rsidRDefault="0084476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retiring appraiser</w:t>
            </w:r>
          </w:p>
        </w:tc>
        <w:tc>
          <w:tcPr>
            <w:tcW w:w="1165" w:type="dxa"/>
          </w:tcPr>
          <w:p w14:paraId="40EA2713" w14:textId="77777777" w:rsidR="0084476B" w:rsidRDefault="0084476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4476B" w14:paraId="1E04F597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A7C24F" w14:textId="77777777" w:rsidR="0084476B" w:rsidRPr="00023D07" w:rsidRDefault="0084476B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8D62F7B" w14:textId="77777777" w:rsidR="0084476B" w:rsidRDefault="0084476B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BE87944" w14:textId="77777777" w:rsidR="0084476B" w:rsidRDefault="0084476B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0812203" w14:textId="77777777" w:rsidR="0084476B" w:rsidRPr="004E673A" w:rsidRDefault="0084476B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028DC2" w14:textId="77777777" w:rsidR="0084476B" w:rsidRDefault="0084476B" w:rsidP="00117A44">
            <w:pPr>
              <w:rPr>
                <w:color w:val="4472C4" w:themeColor="accent1"/>
              </w:rPr>
            </w:pPr>
          </w:p>
        </w:tc>
      </w:tr>
      <w:tr w:rsidR="0084476B" w14:paraId="4A4DAD05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F4E587B" w14:textId="77777777" w:rsidR="0084476B" w:rsidRPr="00023D07" w:rsidRDefault="0084476B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BA52A1F" w14:textId="77777777" w:rsidR="0084476B" w:rsidRDefault="0084476B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0F376C7" w14:textId="77777777" w:rsidR="0084476B" w:rsidRDefault="0084476B" w:rsidP="0084476B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230CBD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963C9">
              <w:rPr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5963C9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677CC331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5963C9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FDA71A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5963C9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E42F44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5963C9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F9423EA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963C9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5963C9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479AE5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E2656" w14:textId="77777777" w:rsidR="00B551AE" w:rsidRDefault="00B551AE" w:rsidP="00505854">
      <w:r>
        <w:separator/>
      </w:r>
    </w:p>
  </w:endnote>
  <w:endnote w:type="continuationSeparator" w:id="0">
    <w:p w14:paraId="0DFFAA26" w14:textId="77777777" w:rsidR="00B551AE" w:rsidRDefault="00B551A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9327F1" w14:textId="77777777" w:rsidR="00B551AE" w:rsidRDefault="00B551AE" w:rsidP="00505854">
      <w:r>
        <w:separator/>
      </w:r>
    </w:p>
  </w:footnote>
  <w:footnote w:type="continuationSeparator" w:id="0">
    <w:p w14:paraId="66D2E8C6" w14:textId="77777777" w:rsidR="00B551AE" w:rsidRDefault="00B551A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AD4EA5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C5F43">
      <w:rPr>
        <w:b/>
        <w:bCs/>
        <w:sz w:val="28"/>
        <w:szCs w:val="28"/>
      </w:rPr>
      <w:t>0314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5963C9">
      <w:rPr>
        <w:noProof/>
        <w:sz w:val="28"/>
        <w:szCs w:val="28"/>
      </w:rPr>
      <w:t>September 11,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2B6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05EF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963C9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C5F43"/>
    <w:rsid w:val="006D1FDD"/>
    <w:rsid w:val="006D6C04"/>
    <w:rsid w:val="006E3AE5"/>
    <w:rsid w:val="006F192B"/>
    <w:rsid w:val="006F5917"/>
    <w:rsid w:val="00700F04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2739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476B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551AE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1484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2DCF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20</Pages>
  <Words>3460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2025-09-11T15:17:00Z</dcterms:modified>
</cp:coreProperties>
</file>