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046B9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6046B9" w14:paraId="15934A3C" w14:textId="77777777" w:rsidTr="00D2396E">
        <w:tc>
          <w:tcPr>
            <w:tcW w:w="5395" w:type="dxa"/>
          </w:tcPr>
          <w:p w14:paraId="2F2D6E1B" w14:textId="1A48A27A" w:rsidR="00AC1870" w:rsidRDefault="006046B9" w:rsidP="00D2396E">
            <w:r>
              <w:rPr>
                <w:noProof/>
              </w:rPr>
              <w:drawing>
                <wp:inline distT="0" distB="0" distL="0" distR="0" wp14:anchorId="6F8DD2F2" wp14:editId="3A27DB5F">
                  <wp:extent cx="3204121" cy="3098800"/>
                  <wp:effectExtent l="0" t="0" r="0" b="0"/>
                  <wp:docPr id="1105625774" name="Picture 1" descr="A blue and white square with triangl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625774" name="Picture 1" descr="A blue and white square with triangle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079" cy="313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34490C9D" w:rsidR="00AC1870" w:rsidRDefault="006046B9" w:rsidP="00D2396E">
            <w:r>
              <w:rPr>
                <w:noProof/>
              </w:rPr>
              <w:drawing>
                <wp:inline distT="0" distB="0" distL="0" distR="0" wp14:anchorId="7175A186" wp14:editId="0E324904">
                  <wp:extent cx="3157864" cy="3098800"/>
                  <wp:effectExtent l="0" t="0" r="4445" b="0"/>
                  <wp:docPr id="1116930908" name="Picture 2" descr="A blue and white patchwo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930908" name="Picture 2" descr="A blue and white patchwork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499" cy="310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1169400F" w:rsidR="00AC1870" w:rsidRDefault="006046B9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B57D0C9" wp14:editId="44F88C7C">
            <wp:extent cx="6858000" cy="6632575"/>
            <wp:effectExtent l="0" t="0" r="0" b="0"/>
            <wp:docPr id="1546232640" name="Picture 3" descr="A blue and white square with triang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32640" name="Picture 3" descr="A blue and white square with triangl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3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3031C1" wp14:editId="23927754">
            <wp:extent cx="9144000" cy="6858000"/>
            <wp:effectExtent l="0" t="0" r="0" b="0"/>
            <wp:docPr id="504725472" name="Picture 4" descr="A blue and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25472" name="Picture 4" descr="A blue and white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5E1B8F" wp14:editId="540D76C6">
            <wp:extent cx="6858000" cy="6729730"/>
            <wp:effectExtent l="0" t="0" r="0" b="1270"/>
            <wp:docPr id="257450643" name="Picture 5" descr="A blue and white patch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50643" name="Picture 5" descr="A blue and white patchwork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CB2A29" wp14:editId="52BDBD21">
            <wp:extent cx="9144000" cy="6858000"/>
            <wp:effectExtent l="0" t="0" r="0" b="0"/>
            <wp:docPr id="1256976148" name="Picture 6" descr="A close up of a blue and whit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76148" name="Picture 6" descr="A close up of a blue and white fabric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29972D30" w14:textId="77777777" w:rsidR="00665190" w:rsidRDefault="00665190" w:rsidP="0066519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665190" w:rsidRPr="00023D07" w14:paraId="051F7540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D50A6" w14:textId="77777777" w:rsidR="00665190" w:rsidRPr="00023D07" w:rsidRDefault="00665190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BAB59" w14:textId="77777777" w:rsidR="00665190" w:rsidRPr="00023D07" w:rsidRDefault="00665190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5444" w14:textId="77777777" w:rsidR="00665190" w:rsidRPr="00023D07" w:rsidRDefault="00665190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93DD" w14:textId="77777777" w:rsidR="00665190" w:rsidRPr="00023D07" w:rsidRDefault="00665190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F52FC" w14:textId="77777777" w:rsidR="00665190" w:rsidRPr="00023D07" w:rsidRDefault="00665190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665190" w14:paraId="3C526D7D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2E1DAB7" w14:textId="77777777" w:rsidR="00665190" w:rsidRDefault="00665190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D905660" w14:textId="77777777" w:rsidR="00665190" w:rsidRDefault="00665190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354E8E0C" w14:textId="77777777" w:rsidR="00665190" w:rsidRDefault="00665190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1AC2ECA" w14:textId="77777777" w:rsidR="00665190" w:rsidRDefault="00665190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retiring appraiser</w:t>
            </w:r>
          </w:p>
        </w:tc>
        <w:tc>
          <w:tcPr>
            <w:tcW w:w="1165" w:type="dxa"/>
          </w:tcPr>
          <w:p w14:paraId="658BB959" w14:textId="77777777" w:rsidR="00665190" w:rsidRDefault="00665190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665190" w14:paraId="7FEDFAAF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13F2C4D" w14:textId="77777777" w:rsidR="00665190" w:rsidRPr="00023D07" w:rsidRDefault="00665190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F936249" w14:textId="77777777" w:rsidR="00665190" w:rsidRDefault="00665190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42E5BF7" w14:textId="77777777" w:rsidR="00665190" w:rsidRDefault="00665190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18AFD94" w14:textId="77777777" w:rsidR="00665190" w:rsidRPr="004E673A" w:rsidRDefault="00665190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C2EF15B" w14:textId="77777777" w:rsidR="00665190" w:rsidRDefault="00665190" w:rsidP="00117A44">
            <w:pPr>
              <w:rPr>
                <w:color w:val="4472C4" w:themeColor="accent1"/>
              </w:rPr>
            </w:pPr>
          </w:p>
        </w:tc>
      </w:tr>
      <w:tr w:rsidR="00665190" w14:paraId="20A063CE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7B7087A" w14:textId="77777777" w:rsidR="00665190" w:rsidRPr="00023D07" w:rsidRDefault="00665190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3CD28BA" w14:textId="77777777" w:rsidR="00665190" w:rsidRDefault="00665190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4218F75" w14:textId="77777777" w:rsidR="00665190" w:rsidRDefault="00665190" w:rsidP="00665190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2841ADB9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42837">
              <w:rPr>
                <w:color w:val="4472C4" w:themeColor="accent1"/>
              </w:rPr>
              <w:t>1930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42837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26FC7BA8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442837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6475431D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442837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702ED870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42837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5FFC95EC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42837">
              <w:rPr>
                <w:noProof/>
                <w:color w:val="4472C4" w:themeColor="accent1"/>
              </w:rPr>
              <w:t>12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42837">
              <w:rPr>
                <w:noProof/>
                <w:color w:val="4472C4" w:themeColor="accent1"/>
              </w:rPr>
              <w:t>12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26BE0A18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29B59" w14:textId="77777777" w:rsidR="0092203E" w:rsidRDefault="0092203E" w:rsidP="00505854">
      <w:r>
        <w:separator/>
      </w:r>
    </w:p>
  </w:endnote>
  <w:endnote w:type="continuationSeparator" w:id="0">
    <w:p w14:paraId="4D151ED1" w14:textId="77777777" w:rsidR="0092203E" w:rsidRDefault="0092203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31614" w14:textId="77777777" w:rsidR="0092203E" w:rsidRDefault="0092203E" w:rsidP="00505854">
      <w:r>
        <w:separator/>
      </w:r>
    </w:p>
  </w:footnote>
  <w:footnote w:type="continuationSeparator" w:id="0">
    <w:p w14:paraId="44F92A33" w14:textId="77777777" w:rsidR="0092203E" w:rsidRDefault="0092203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A226FE2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9D1780">
      <w:rPr>
        <w:b/>
        <w:bCs/>
        <w:sz w:val="28"/>
        <w:szCs w:val="28"/>
      </w:rPr>
      <w:t>0312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42837">
      <w:rPr>
        <w:noProof/>
        <w:sz w:val="28"/>
        <w:szCs w:val="28"/>
      </w:rPr>
      <w:t>September 11,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1FFD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42837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83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46B9"/>
    <w:rsid w:val="006061FD"/>
    <w:rsid w:val="006319F7"/>
    <w:rsid w:val="006359FB"/>
    <w:rsid w:val="006400E0"/>
    <w:rsid w:val="0064024A"/>
    <w:rsid w:val="00652555"/>
    <w:rsid w:val="00665190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203E"/>
    <w:rsid w:val="009276D6"/>
    <w:rsid w:val="00931AE5"/>
    <w:rsid w:val="009347DC"/>
    <w:rsid w:val="00965A67"/>
    <w:rsid w:val="0097001C"/>
    <w:rsid w:val="0097550E"/>
    <w:rsid w:val="0097695B"/>
    <w:rsid w:val="009C150B"/>
    <w:rsid w:val="009D1780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A51CE"/>
    <w:rsid w:val="00AB2E58"/>
    <w:rsid w:val="00AB3248"/>
    <w:rsid w:val="00AB3FE9"/>
    <w:rsid w:val="00AB4624"/>
    <w:rsid w:val="00AC1870"/>
    <w:rsid w:val="00AC377D"/>
    <w:rsid w:val="00AD0E7C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25CA2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20</Pages>
  <Words>3460</Words>
  <Characters>19727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2025-09-11T15:15:00Z</dcterms:modified>
</cp:coreProperties>
</file>