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D7848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D7848" w14:paraId="15934A3C" w14:textId="77777777" w:rsidTr="00D2396E">
        <w:tc>
          <w:tcPr>
            <w:tcW w:w="5395" w:type="dxa"/>
          </w:tcPr>
          <w:p w14:paraId="2F2D6E1B" w14:textId="11FFFFC9" w:rsidR="00AC1870" w:rsidRDefault="006D7848" w:rsidP="00D2396E">
            <w:r>
              <w:rPr>
                <w:noProof/>
              </w:rPr>
              <w:drawing>
                <wp:inline distT="0" distB="0" distL="0" distR="0" wp14:anchorId="25047AAB" wp14:editId="65EB82A1">
                  <wp:extent cx="3119677" cy="2997200"/>
                  <wp:effectExtent l="0" t="0" r="5080" b="0"/>
                  <wp:docPr id="182136834" name="Picture 1" descr="A patchwork of different col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36834" name="Picture 1" descr="A patchwork of different colo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72" cy="302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BF51CC1" w:rsidR="00AC1870" w:rsidRDefault="006D7848" w:rsidP="00D2396E">
            <w:r>
              <w:rPr>
                <w:noProof/>
              </w:rPr>
              <w:drawing>
                <wp:inline distT="0" distB="0" distL="0" distR="0" wp14:anchorId="555CCBD0" wp14:editId="156F325B">
                  <wp:extent cx="3088005" cy="3041399"/>
                  <wp:effectExtent l="0" t="0" r="0" b="0"/>
                  <wp:docPr id="752917666" name="Picture 2" descr="A patchwork of different col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917666" name="Picture 2" descr="A patchwork of different color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913" cy="306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47213B1" w:rsidR="00AC1870" w:rsidRDefault="006D7848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971C482" wp14:editId="2823EB80">
            <wp:extent cx="6858000" cy="6588760"/>
            <wp:effectExtent l="0" t="0" r="0" b="2540"/>
            <wp:docPr id="328117845" name="Picture 3" descr="A patchwork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17845" name="Picture 3" descr="A patchwork of different color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48260" wp14:editId="1C1CBC44">
            <wp:extent cx="6858000" cy="6591935"/>
            <wp:effectExtent l="0" t="0" r="0" b="0"/>
            <wp:docPr id="1631168989" name="Picture 4" descr="A piece of fabric with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68989" name="Picture 4" descr="A piece of fabric with different colo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A20A0" wp14:editId="3432CE2F">
            <wp:extent cx="6858000" cy="6754495"/>
            <wp:effectExtent l="0" t="0" r="0" b="1905"/>
            <wp:docPr id="2078587641" name="Picture 5" descr="A patchwork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87641" name="Picture 5" descr="A patchwork of different colo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E19CA31" w14:textId="77777777" w:rsidR="00D75949" w:rsidRDefault="00D75949" w:rsidP="00D7594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75949" w:rsidRPr="00023D07" w14:paraId="4D6A0924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78F7" w14:textId="77777777" w:rsidR="00D75949" w:rsidRPr="00023D07" w:rsidRDefault="00D7594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7A4A" w14:textId="77777777" w:rsidR="00D75949" w:rsidRPr="00023D07" w:rsidRDefault="00D7594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4B91" w14:textId="77777777" w:rsidR="00D75949" w:rsidRPr="00023D07" w:rsidRDefault="00D7594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B59E" w14:textId="77777777" w:rsidR="00D75949" w:rsidRPr="00023D07" w:rsidRDefault="00D7594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543A" w14:textId="77777777" w:rsidR="00D75949" w:rsidRPr="00023D07" w:rsidRDefault="00D7594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75949" w14:paraId="3B644AD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ED7C45" w14:textId="77777777" w:rsidR="00D75949" w:rsidRDefault="00D75949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CC56D3B" w14:textId="77777777" w:rsidR="00D75949" w:rsidRDefault="00D75949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CFC6E89" w14:textId="77777777" w:rsidR="00D75949" w:rsidRDefault="00D75949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B297296" w14:textId="77777777" w:rsidR="00D75949" w:rsidRDefault="00D7594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701D9EDC" w14:textId="77777777" w:rsidR="00D75949" w:rsidRDefault="00D7594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75949" w14:paraId="5BE551A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1990489" w14:textId="77777777" w:rsidR="00D75949" w:rsidRPr="00023D07" w:rsidRDefault="00D75949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64FC619" w14:textId="77777777" w:rsidR="00D75949" w:rsidRDefault="00D75949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D6F8E1E" w14:textId="77777777" w:rsidR="00D75949" w:rsidRDefault="00D75949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BABD0FE" w14:textId="77777777" w:rsidR="00D75949" w:rsidRPr="004E673A" w:rsidRDefault="00D75949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7D6DAC" w14:textId="77777777" w:rsidR="00D75949" w:rsidRDefault="00D75949" w:rsidP="00117A44">
            <w:pPr>
              <w:rPr>
                <w:color w:val="4472C4" w:themeColor="accent1"/>
              </w:rPr>
            </w:pPr>
          </w:p>
        </w:tc>
      </w:tr>
      <w:tr w:rsidR="00D75949" w14:paraId="09BB042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B2CCC" w14:textId="77777777" w:rsidR="00D75949" w:rsidRPr="00023D07" w:rsidRDefault="00D75949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724483" w14:textId="77777777" w:rsidR="00D75949" w:rsidRDefault="00D75949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699EB62" w14:textId="77777777" w:rsidR="00D75949" w:rsidRDefault="00D75949" w:rsidP="00D75949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01AA94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50F">
              <w:rPr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F350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D2805C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8F350F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11C1BE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F350F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17308B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50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914AD8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F350F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F350F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1A80F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DD82B" w14:textId="77777777" w:rsidR="00F545D1" w:rsidRDefault="00F545D1" w:rsidP="00505854">
      <w:r>
        <w:separator/>
      </w:r>
    </w:p>
  </w:endnote>
  <w:endnote w:type="continuationSeparator" w:id="0">
    <w:p w14:paraId="5260374C" w14:textId="77777777" w:rsidR="00F545D1" w:rsidRDefault="00F545D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0283E" w14:textId="77777777" w:rsidR="00F545D1" w:rsidRDefault="00F545D1" w:rsidP="00505854">
      <w:r>
        <w:separator/>
      </w:r>
    </w:p>
  </w:footnote>
  <w:footnote w:type="continuationSeparator" w:id="0">
    <w:p w14:paraId="7FD10367" w14:textId="77777777" w:rsidR="00F545D1" w:rsidRDefault="00F545D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88A335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24474">
      <w:rPr>
        <w:b/>
        <w:bCs/>
        <w:sz w:val="28"/>
        <w:szCs w:val="28"/>
      </w:rPr>
      <w:t>0311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F350F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1020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3DAE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4474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848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350F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04C7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B4234"/>
    <w:rsid w:val="00BC13B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5949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45D1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19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2025-09-11T15:14:00Z</dcterms:modified>
</cp:coreProperties>
</file>