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601C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601C7" w14:paraId="15934A3C" w14:textId="77777777" w:rsidTr="00D2396E">
        <w:tc>
          <w:tcPr>
            <w:tcW w:w="5395" w:type="dxa"/>
          </w:tcPr>
          <w:p w14:paraId="2F2D6E1B" w14:textId="1CF3552D" w:rsidR="00AC1870" w:rsidRDefault="00E601C7" w:rsidP="00D2396E">
            <w:r>
              <w:rPr>
                <w:noProof/>
              </w:rPr>
              <w:drawing>
                <wp:inline distT="0" distB="0" distL="0" distR="0" wp14:anchorId="3E176209" wp14:editId="1DB9E7DB">
                  <wp:extent cx="3060885" cy="2882900"/>
                  <wp:effectExtent l="0" t="0" r="0" b="0"/>
                  <wp:docPr id="1473221123" name="Picture 1" descr="A piece of fabric with a st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21123" name="Picture 1" descr="A piece of fabric with a sta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501" cy="289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94CE9A4" w:rsidR="00AC1870" w:rsidRDefault="00E601C7" w:rsidP="00D2396E">
            <w:r>
              <w:rPr>
                <w:noProof/>
              </w:rPr>
              <w:drawing>
                <wp:inline distT="0" distB="0" distL="0" distR="0" wp14:anchorId="46AC1DF5" wp14:editId="6C7348BA">
                  <wp:extent cx="3149600" cy="2925628"/>
                  <wp:effectExtent l="0" t="0" r="0" b="0"/>
                  <wp:docPr id="1841168041" name="Picture 2" descr="A piece of fabric with a st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68041" name="Picture 2" descr="A piece of fabric with a sta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047" cy="295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48A8618" w:rsidR="00AC1870" w:rsidRDefault="00E601C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3E062BD" wp14:editId="2C379C48">
            <wp:extent cx="6858000" cy="6459220"/>
            <wp:effectExtent l="0" t="0" r="0" b="5080"/>
            <wp:docPr id="1493519816" name="Picture 3" descr="A piece of fabric with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19816" name="Picture 3" descr="A piece of fabric with a st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D11FA" wp14:editId="060FEE5A">
            <wp:extent cx="6858000" cy="8150860"/>
            <wp:effectExtent l="0" t="0" r="0" b="2540"/>
            <wp:docPr id="517382539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82539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BF3D6" wp14:editId="72FA4402">
            <wp:extent cx="6858000" cy="6370320"/>
            <wp:effectExtent l="0" t="0" r="0" b="5080"/>
            <wp:docPr id="1382340914" name="Picture 5" descr="A piece of fabric with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40914" name="Picture 5" descr="A piece of fabric with a st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71AB6" wp14:editId="749AD56A">
            <wp:extent cx="6858000" cy="8758555"/>
            <wp:effectExtent l="0" t="0" r="0" b="4445"/>
            <wp:docPr id="234290640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90640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2C53A6E" w14:textId="77777777" w:rsidR="00C15135" w:rsidRDefault="00C15135" w:rsidP="00C1513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15135" w:rsidRPr="00023D07" w14:paraId="018700FA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4137" w14:textId="77777777" w:rsidR="00C15135" w:rsidRPr="00023D07" w:rsidRDefault="00C1513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97BF" w14:textId="77777777" w:rsidR="00C15135" w:rsidRPr="00023D07" w:rsidRDefault="00C1513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6025" w14:textId="77777777" w:rsidR="00C15135" w:rsidRPr="00023D07" w:rsidRDefault="00C1513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122D" w14:textId="77777777" w:rsidR="00C15135" w:rsidRPr="00023D07" w:rsidRDefault="00C1513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4508" w14:textId="77777777" w:rsidR="00C15135" w:rsidRPr="00023D07" w:rsidRDefault="00C1513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15135" w14:paraId="14B3108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3D2BB9" w14:textId="77777777" w:rsidR="00C15135" w:rsidRDefault="00C15135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CC314D3" w14:textId="77777777" w:rsidR="00C15135" w:rsidRDefault="00C15135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7302C5F8" w14:textId="77777777" w:rsidR="00C15135" w:rsidRDefault="00C15135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C719F1F" w14:textId="77777777" w:rsidR="00C15135" w:rsidRDefault="00C1513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3DF254FC" w14:textId="77777777" w:rsidR="00C15135" w:rsidRDefault="00C1513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15135" w14:paraId="4BA3D83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8DE1BC" w14:textId="77777777" w:rsidR="00C15135" w:rsidRPr="00023D07" w:rsidRDefault="00C15135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219C935" w14:textId="77777777" w:rsidR="00C15135" w:rsidRDefault="00C15135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248BCE9" w14:textId="77777777" w:rsidR="00C15135" w:rsidRDefault="00C15135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B841B7F" w14:textId="77777777" w:rsidR="00C15135" w:rsidRPr="004E673A" w:rsidRDefault="00C15135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61FC3B5" w14:textId="77777777" w:rsidR="00C15135" w:rsidRDefault="00C15135" w:rsidP="00117A44">
            <w:pPr>
              <w:rPr>
                <w:color w:val="4472C4" w:themeColor="accent1"/>
              </w:rPr>
            </w:pPr>
          </w:p>
        </w:tc>
      </w:tr>
      <w:tr w:rsidR="00C15135" w14:paraId="2907034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AB5BB2" w14:textId="77777777" w:rsidR="00C15135" w:rsidRPr="00023D07" w:rsidRDefault="00C15135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3E9BD11" w14:textId="77777777" w:rsidR="00C15135" w:rsidRDefault="00C15135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D14926F" w14:textId="77777777" w:rsidR="00C15135" w:rsidRDefault="00C15135" w:rsidP="00C15135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89375A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E39F8">
              <w:rPr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E39F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33DAE5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E39F8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BF982B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6E39F8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3EFBC1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E39F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66BA1B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E39F8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E39F8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BE055C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BDF3F" w14:textId="77777777" w:rsidR="007A15C6" w:rsidRDefault="007A15C6" w:rsidP="00505854">
      <w:r>
        <w:separator/>
      </w:r>
    </w:p>
  </w:endnote>
  <w:endnote w:type="continuationSeparator" w:id="0">
    <w:p w14:paraId="32610FBF" w14:textId="77777777" w:rsidR="007A15C6" w:rsidRDefault="007A15C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C8151" w14:textId="77777777" w:rsidR="007A15C6" w:rsidRDefault="007A15C6" w:rsidP="00505854">
      <w:r>
        <w:separator/>
      </w:r>
    </w:p>
  </w:footnote>
  <w:footnote w:type="continuationSeparator" w:id="0">
    <w:p w14:paraId="7E1E6B27" w14:textId="77777777" w:rsidR="007A15C6" w:rsidRDefault="007A15C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8DE21A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3CEF">
      <w:rPr>
        <w:b/>
        <w:bCs/>
        <w:sz w:val="28"/>
        <w:szCs w:val="28"/>
      </w:rPr>
      <w:t>0309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E39F8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4032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180F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3CEF"/>
    <w:rsid w:val="006359FB"/>
    <w:rsid w:val="006400E0"/>
    <w:rsid w:val="0064024A"/>
    <w:rsid w:val="00643B76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9F8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15C6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1C51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077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5135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01C7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20</Pages>
  <Words>3460</Words>
  <Characters>19725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2025-09-11T15:11:00Z</dcterms:modified>
</cp:coreProperties>
</file>