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980D60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980D60" w14:paraId="15934A3C" w14:textId="77777777" w:rsidTr="00D2396E">
        <w:tc>
          <w:tcPr>
            <w:tcW w:w="5395" w:type="dxa"/>
          </w:tcPr>
          <w:p w14:paraId="2F2D6E1B" w14:textId="52719356" w:rsidR="00AC1870" w:rsidRDefault="00980D60" w:rsidP="00D2396E">
            <w:r>
              <w:rPr>
                <w:noProof/>
              </w:rPr>
              <w:drawing>
                <wp:inline distT="0" distB="0" distL="0" distR="0" wp14:anchorId="6A2E3E4E" wp14:editId="32CABEA9">
                  <wp:extent cx="3149600" cy="3032948"/>
                  <wp:effectExtent l="0" t="0" r="0" b="2540"/>
                  <wp:docPr id="1739240474" name="Picture 1" descr="A patchwork quilt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9240474" name="Picture 1" descr="A patchwork quilt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671" cy="3047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4DCC3BBD" w:rsidR="00AC1870" w:rsidRDefault="00980D60" w:rsidP="00D2396E">
            <w:r>
              <w:rPr>
                <w:noProof/>
              </w:rPr>
              <w:drawing>
                <wp:inline distT="0" distB="0" distL="0" distR="0" wp14:anchorId="2F1C8F36" wp14:editId="029BEC74">
                  <wp:extent cx="3077787" cy="3032760"/>
                  <wp:effectExtent l="0" t="0" r="0" b="2540"/>
                  <wp:docPr id="1757511854" name="Picture 2" descr="A piece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511854" name="Picture 2" descr="A piece of fabric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179" cy="3049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32937ED6" w:rsidR="00AC1870" w:rsidRDefault="00980D60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79E85F1" wp14:editId="4681F4DF">
            <wp:extent cx="6858000" cy="6604000"/>
            <wp:effectExtent l="0" t="0" r="0" b="0"/>
            <wp:docPr id="324941751" name="Picture 3" descr="A patchwork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941751" name="Picture 3" descr="A patchwork quilt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6394C6" wp14:editId="76FF9848">
            <wp:extent cx="6858000" cy="8087360"/>
            <wp:effectExtent l="0" t="0" r="0" b="2540"/>
            <wp:docPr id="911330469" name="Picture 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330469" name="Picture 4" descr="A close 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08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5BEC54" wp14:editId="79FCEC3B">
            <wp:extent cx="6858000" cy="7102475"/>
            <wp:effectExtent l="0" t="0" r="0" b="0"/>
            <wp:docPr id="68559993" name="Picture 5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59993" name="Picture 5" descr="A piece of fabric on a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0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9065B1" wp14:editId="026BBB4B">
            <wp:extent cx="6654165" cy="9144000"/>
            <wp:effectExtent l="0" t="0" r="635" b="0"/>
            <wp:docPr id="346200383" name="Picture 6" descr="Close-up of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200383" name="Picture 6" descr="Close-up of a piece of fabric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1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9A8FA3" wp14:editId="2EB8CBB5">
            <wp:extent cx="5905500" cy="9144000"/>
            <wp:effectExtent l="0" t="0" r="0" b="0"/>
            <wp:docPr id="275556884" name="Picture 7" descr="A piece of fabric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556884" name="Picture 7" descr="A piece of fabric with a pattern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7598EE" wp14:editId="3C3A96D2">
            <wp:extent cx="6858000" cy="6757670"/>
            <wp:effectExtent l="0" t="0" r="0" b="0"/>
            <wp:docPr id="971920549" name="Picture 8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920549" name="Picture 8" descr="A piece of fabric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5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3A570C84" w14:textId="77777777" w:rsidR="008138B9" w:rsidRDefault="008138B9" w:rsidP="008138B9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8138B9" w:rsidRPr="00023D07" w14:paraId="60FF1809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8001E" w14:textId="77777777" w:rsidR="008138B9" w:rsidRPr="00023D07" w:rsidRDefault="008138B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94268" w14:textId="77777777" w:rsidR="008138B9" w:rsidRPr="00023D07" w:rsidRDefault="008138B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582DF" w14:textId="77777777" w:rsidR="008138B9" w:rsidRPr="00023D07" w:rsidRDefault="008138B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A7EDA" w14:textId="77777777" w:rsidR="008138B9" w:rsidRPr="00023D07" w:rsidRDefault="008138B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142DD" w14:textId="77777777" w:rsidR="008138B9" w:rsidRPr="00023D07" w:rsidRDefault="008138B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8138B9" w14:paraId="11C60832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54A05EF" w14:textId="77777777" w:rsidR="008138B9" w:rsidRDefault="008138B9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73D2748B" w14:textId="77777777" w:rsidR="008138B9" w:rsidRDefault="008138B9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6BCDE6B7" w14:textId="77777777" w:rsidR="008138B9" w:rsidRDefault="008138B9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5518DBD0" w14:textId="77777777" w:rsidR="008138B9" w:rsidRDefault="008138B9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retiring appraiser</w:t>
            </w:r>
          </w:p>
        </w:tc>
        <w:tc>
          <w:tcPr>
            <w:tcW w:w="1165" w:type="dxa"/>
          </w:tcPr>
          <w:p w14:paraId="35B5929B" w14:textId="77777777" w:rsidR="008138B9" w:rsidRDefault="008138B9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138B9" w14:paraId="73A8ECB3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5352F5E" w14:textId="77777777" w:rsidR="008138B9" w:rsidRPr="00023D07" w:rsidRDefault="008138B9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146714C0" w14:textId="77777777" w:rsidR="008138B9" w:rsidRDefault="008138B9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193B6EE" w14:textId="77777777" w:rsidR="008138B9" w:rsidRDefault="008138B9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2ADDB69B" w14:textId="77777777" w:rsidR="008138B9" w:rsidRPr="004E673A" w:rsidRDefault="008138B9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6B3329A" w14:textId="77777777" w:rsidR="008138B9" w:rsidRDefault="008138B9" w:rsidP="00117A44">
            <w:pPr>
              <w:rPr>
                <w:color w:val="4472C4" w:themeColor="accent1"/>
              </w:rPr>
            </w:pPr>
          </w:p>
        </w:tc>
      </w:tr>
      <w:tr w:rsidR="008138B9" w14:paraId="515575CE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28D760E" w14:textId="77777777" w:rsidR="008138B9" w:rsidRPr="00023D07" w:rsidRDefault="008138B9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77F6C7A1" w14:textId="77777777" w:rsidR="008138B9" w:rsidRDefault="008138B9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56954583" w14:textId="77777777" w:rsidR="008138B9" w:rsidRDefault="008138B9" w:rsidP="008138B9">
      <w:pPr>
        <w:pStyle w:val="Heading2"/>
        <w:rPr>
          <w:b/>
          <w:bCs/>
          <w:color w:val="000000" w:themeColor="text1"/>
        </w:rPr>
      </w:pPr>
    </w:p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68B8F26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C14522">
              <w:rPr>
                <w:color w:val="4472C4" w:themeColor="accent1"/>
              </w:rPr>
              <w:t>Log Cabin Block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53413C49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14522">
              <w:rPr>
                <w:noProof/>
                <w:color w:val="4472C4" w:themeColor="accent1"/>
              </w:rPr>
              <w:t>18</w:t>
            </w:r>
            <w:r w:rsidR="00DA4DC6">
              <w:rPr>
                <w:noProof/>
                <w:color w:val="4472C4" w:themeColor="accent1"/>
              </w:rPr>
              <w:t>6</w:t>
            </w:r>
            <w:r w:rsidR="00C14522"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C14522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52012FC5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1AB6E95D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468BD67D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14522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6E75F6B9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C14522">
              <w:rPr>
                <w:noProof/>
                <w:color w:val="4472C4" w:themeColor="accent1"/>
              </w:rPr>
              <w:t>10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C14522">
              <w:rPr>
                <w:noProof/>
                <w:color w:val="4472C4" w:themeColor="accent1"/>
              </w:rPr>
              <w:t>10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5D3B641A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6"/>
      <w:footerReference w:type="default" r:id="rId1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05CE7E" w14:textId="77777777" w:rsidR="007421B4" w:rsidRDefault="007421B4" w:rsidP="00505854">
      <w:r>
        <w:separator/>
      </w:r>
    </w:p>
  </w:endnote>
  <w:endnote w:type="continuationSeparator" w:id="0">
    <w:p w14:paraId="413121D4" w14:textId="77777777" w:rsidR="007421B4" w:rsidRDefault="007421B4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C58E3C" w14:textId="77777777" w:rsidR="007421B4" w:rsidRDefault="007421B4" w:rsidP="00505854">
      <w:r>
        <w:separator/>
      </w:r>
    </w:p>
  </w:footnote>
  <w:footnote w:type="continuationSeparator" w:id="0">
    <w:p w14:paraId="7DA67244" w14:textId="77777777" w:rsidR="007421B4" w:rsidRDefault="007421B4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0C666377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9B1C15">
      <w:rPr>
        <w:b/>
        <w:bCs/>
        <w:sz w:val="28"/>
        <w:szCs w:val="28"/>
      </w:rPr>
      <w:t>0308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DA4DC6">
      <w:rPr>
        <w:noProof/>
        <w:sz w:val="28"/>
        <w:szCs w:val="28"/>
      </w:rPr>
      <w:t>September 30,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B7D3A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324F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17A7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421B4"/>
    <w:rsid w:val="007503DF"/>
    <w:rsid w:val="00750889"/>
    <w:rsid w:val="00751F40"/>
    <w:rsid w:val="0076171B"/>
    <w:rsid w:val="00764658"/>
    <w:rsid w:val="00765FC5"/>
    <w:rsid w:val="0076769A"/>
    <w:rsid w:val="00771D97"/>
    <w:rsid w:val="007813EC"/>
    <w:rsid w:val="0079046A"/>
    <w:rsid w:val="007B28B4"/>
    <w:rsid w:val="007B5145"/>
    <w:rsid w:val="007E257B"/>
    <w:rsid w:val="007E4747"/>
    <w:rsid w:val="00811A9E"/>
    <w:rsid w:val="008138B9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84909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80D60"/>
    <w:rsid w:val="009B1C15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522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57AD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4DC6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570CC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4EF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22</Pages>
  <Words>3462</Words>
  <Characters>19740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2025-09-30T21:20:00Z</dcterms:modified>
</cp:coreProperties>
</file>