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5653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45653" w14:paraId="15934A3C" w14:textId="77777777" w:rsidTr="00D2396E">
        <w:tc>
          <w:tcPr>
            <w:tcW w:w="5395" w:type="dxa"/>
          </w:tcPr>
          <w:p w14:paraId="2F2D6E1B" w14:textId="31E770E1" w:rsidR="00AC1870" w:rsidRDefault="00645653" w:rsidP="00D2396E">
            <w:r>
              <w:rPr>
                <w:noProof/>
              </w:rPr>
              <w:drawing>
                <wp:inline distT="0" distB="0" distL="0" distR="0" wp14:anchorId="16E23FDB" wp14:editId="045CB98D">
                  <wp:extent cx="3250912" cy="3187700"/>
                  <wp:effectExtent l="0" t="0" r="635" b="0"/>
                  <wp:docPr id="1633614816" name="Picture 1" descr="A patchwork quilt on a white ti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614816" name="Picture 1" descr="A patchwork quilt on a white til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44" cy="319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C2AE3F0" w:rsidR="00AC1870" w:rsidRDefault="00645653" w:rsidP="00D2396E">
            <w:r>
              <w:rPr>
                <w:noProof/>
              </w:rPr>
              <w:drawing>
                <wp:inline distT="0" distB="0" distL="0" distR="0" wp14:anchorId="74775570" wp14:editId="5BFFEE10">
                  <wp:extent cx="2546199" cy="3187700"/>
                  <wp:effectExtent l="0" t="0" r="0" b="0"/>
                  <wp:docPr id="1010872606" name="Picture 2" descr="A close-up of a patchwork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872606" name="Picture 2" descr="A close-up of a patchwork quil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24" cy="321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0C8CF3F" w:rsidR="00AC1870" w:rsidRDefault="00645653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98A0FF7" wp14:editId="5F9115D8">
            <wp:extent cx="6858000" cy="6724650"/>
            <wp:effectExtent l="0" t="0" r="0" b="6350"/>
            <wp:docPr id="130665641" name="Picture 3" descr="A patchwork quilt on a white ti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5641" name="Picture 3" descr="A patchwork quilt on a white ti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C6B1C" wp14:editId="4F78924B">
            <wp:extent cx="6858000" cy="8486140"/>
            <wp:effectExtent l="0" t="0" r="0" b="0"/>
            <wp:docPr id="1745438441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38441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41EBE" wp14:editId="419014BE">
            <wp:extent cx="6858000" cy="8585835"/>
            <wp:effectExtent l="0" t="0" r="0" b="0"/>
            <wp:docPr id="37462085" name="Picture 5" descr="A close-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2085" name="Picture 5" descr="A close-up of a patchwork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390E8" wp14:editId="6754F6E1">
            <wp:extent cx="6858000" cy="6584315"/>
            <wp:effectExtent l="0" t="0" r="0" b="0"/>
            <wp:docPr id="878650814" name="Picture 6" descr="A piece of fabric with different patte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50814" name="Picture 6" descr="A piece of fabric with different pattern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CDAEDA4" w14:textId="77777777" w:rsidR="007217E4" w:rsidRDefault="007217E4" w:rsidP="007217E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217E4" w:rsidRPr="00023D07" w14:paraId="1E29F1FD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740F" w14:textId="77777777" w:rsidR="007217E4" w:rsidRPr="00023D07" w:rsidRDefault="007217E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483B" w14:textId="77777777" w:rsidR="007217E4" w:rsidRPr="00023D07" w:rsidRDefault="007217E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BEAD" w14:textId="77777777" w:rsidR="007217E4" w:rsidRPr="00023D07" w:rsidRDefault="007217E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B202" w14:textId="77777777" w:rsidR="007217E4" w:rsidRPr="00023D07" w:rsidRDefault="007217E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FBA6" w14:textId="77777777" w:rsidR="007217E4" w:rsidRPr="00023D07" w:rsidRDefault="007217E4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217E4" w14:paraId="03226F1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3532DA" w14:textId="77777777" w:rsidR="007217E4" w:rsidRDefault="007217E4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5ECBB05" w14:textId="77777777" w:rsidR="007217E4" w:rsidRDefault="007217E4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15CFA941" w14:textId="77777777" w:rsidR="007217E4" w:rsidRDefault="007217E4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A9CCE72" w14:textId="77777777" w:rsidR="007217E4" w:rsidRDefault="007217E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4CA8CF38" w14:textId="77777777" w:rsidR="007217E4" w:rsidRDefault="007217E4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217E4" w14:paraId="35D06FD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0C6D5E" w14:textId="77777777" w:rsidR="007217E4" w:rsidRPr="00023D07" w:rsidRDefault="007217E4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6CC88D8" w14:textId="77777777" w:rsidR="007217E4" w:rsidRDefault="007217E4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FAA7AD7" w14:textId="77777777" w:rsidR="007217E4" w:rsidRDefault="007217E4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A378908" w14:textId="77777777" w:rsidR="007217E4" w:rsidRPr="004E673A" w:rsidRDefault="007217E4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F90EC92" w14:textId="77777777" w:rsidR="007217E4" w:rsidRDefault="007217E4" w:rsidP="00117A44">
            <w:pPr>
              <w:rPr>
                <w:color w:val="4472C4" w:themeColor="accent1"/>
              </w:rPr>
            </w:pPr>
          </w:p>
        </w:tc>
      </w:tr>
      <w:tr w:rsidR="007217E4" w14:paraId="118CE2F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85F3392" w14:textId="77777777" w:rsidR="007217E4" w:rsidRPr="00023D07" w:rsidRDefault="007217E4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74A1ED1" w14:textId="77777777" w:rsidR="007217E4" w:rsidRDefault="007217E4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4EACEB4" w14:textId="77777777" w:rsidR="007217E4" w:rsidRDefault="007217E4" w:rsidP="007217E4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1C05CA5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0B05A2">
              <w:rPr>
                <w:color w:val="4472C4" w:themeColor="accent1"/>
              </w:rPr>
              <w:t>Bowtie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546E78A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B05A2">
              <w:rPr>
                <w:noProof/>
                <w:color w:val="4472C4" w:themeColor="accent1"/>
              </w:rPr>
              <w:t>19</w:t>
            </w:r>
            <w:r w:rsidR="004A7C64">
              <w:rPr>
                <w:noProof/>
                <w:color w:val="4472C4" w:themeColor="accent1"/>
              </w:rPr>
              <w:t>45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B05A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59BBEA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3CECDF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EFFECD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B05A2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1696DD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B05A2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B05A2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DF8C4" w14:textId="77777777" w:rsidR="00867FCE" w:rsidRDefault="00867FCE" w:rsidP="00505854">
      <w:r>
        <w:separator/>
      </w:r>
    </w:p>
  </w:endnote>
  <w:endnote w:type="continuationSeparator" w:id="0">
    <w:p w14:paraId="0AE3336A" w14:textId="77777777" w:rsidR="00867FCE" w:rsidRDefault="00867FC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FE403" w14:textId="77777777" w:rsidR="00867FCE" w:rsidRDefault="00867FCE" w:rsidP="00505854">
      <w:r>
        <w:separator/>
      </w:r>
    </w:p>
  </w:footnote>
  <w:footnote w:type="continuationSeparator" w:id="0">
    <w:p w14:paraId="44F3D6B3" w14:textId="77777777" w:rsidR="00867FCE" w:rsidRDefault="00867FC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EAB42F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93DE2">
      <w:rPr>
        <w:b/>
        <w:bCs/>
        <w:sz w:val="28"/>
        <w:szCs w:val="28"/>
      </w:rPr>
      <w:t>0307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A7C64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6394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5A2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10C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A7C64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73FD"/>
    <w:rsid w:val="006001D0"/>
    <w:rsid w:val="006061FD"/>
    <w:rsid w:val="006319F7"/>
    <w:rsid w:val="006359FB"/>
    <w:rsid w:val="006400E0"/>
    <w:rsid w:val="0064024A"/>
    <w:rsid w:val="00645653"/>
    <w:rsid w:val="00652555"/>
    <w:rsid w:val="00666A50"/>
    <w:rsid w:val="00670067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17E4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67FCE"/>
    <w:rsid w:val="008B015A"/>
    <w:rsid w:val="008B148B"/>
    <w:rsid w:val="008B1C0F"/>
    <w:rsid w:val="008B31F5"/>
    <w:rsid w:val="008B52A6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071D5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3DE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20</Pages>
  <Words>3461</Words>
  <Characters>19730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2025-09-30T18:13:00Z</dcterms:modified>
</cp:coreProperties>
</file>