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5911"/>
      </w:tblGrid>
      <w:tr w:rsidR="005C4465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5C4465" w14:paraId="15934A3C" w14:textId="77777777" w:rsidTr="00D2396E">
        <w:tc>
          <w:tcPr>
            <w:tcW w:w="5395" w:type="dxa"/>
          </w:tcPr>
          <w:p w14:paraId="2F2D6E1B" w14:textId="2B8A7A7A" w:rsidR="00AC1870" w:rsidRDefault="005C4465" w:rsidP="00D2396E">
            <w:r>
              <w:rPr>
                <w:noProof/>
              </w:rPr>
              <w:drawing>
                <wp:inline distT="0" distB="0" distL="0" distR="0" wp14:anchorId="7A89694B" wp14:editId="47D28199">
                  <wp:extent cx="3099219" cy="3022600"/>
                  <wp:effectExtent l="0" t="0" r="0" b="0"/>
                  <wp:docPr id="130763850" name="Picture 1" descr="A piece of fabric with a broken piece of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63850" name="Picture 1" descr="A piece of fabric with a broken piece of cloth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643" cy="304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323AE26" w:rsidR="00AC1870" w:rsidRDefault="005C4465" w:rsidP="00D2396E">
            <w:r>
              <w:rPr>
                <w:noProof/>
              </w:rPr>
              <w:drawing>
                <wp:inline distT="0" distB="0" distL="0" distR="0" wp14:anchorId="7ADCC23D" wp14:editId="0916B961">
                  <wp:extent cx="3777498" cy="3706495"/>
                  <wp:effectExtent l="0" t="0" r="0" b="1905"/>
                  <wp:docPr id="685319468" name="Picture 2" descr="A piece of fabric with a hole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19468" name="Picture 2" descr="A piece of fabric with a hole i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387" cy="371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D4C4030" w:rsidR="00AC1870" w:rsidRDefault="005C4465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05965EC" wp14:editId="4F6C4EC5">
            <wp:extent cx="6858000" cy="6688455"/>
            <wp:effectExtent l="0" t="0" r="0" b="4445"/>
            <wp:docPr id="513103237" name="Picture 3" descr="A piece of fabric with a broken piece of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03237" name="Picture 3" descr="A piece of fabric with a broken piece of clot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8903B" wp14:editId="3704D501">
            <wp:extent cx="6858000" cy="7982585"/>
            <wp:effectExtent l="0" t="0" r="0" b="5715"/>
            <wp:docPr id="69517178" name="Picture 4" descr="A red and white quilt with a square pa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7178" name="Picture 4" descr="A red and white quilt with a square patc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A30A8" wp14:editId="649EB14D">
            <wp:extent cx="6858000" cy="6729095"/>
            <wp:effectExtent l="0" t="0" r="0" b="1905"/>
            <wp:docPr id="2060918387" name="Picture 5" descr="A piece of fabric with a hol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18387" name="Picture 5" descr="A piece of fabric with a hole i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AD996" wp14:editId="41473A91">
            <wp:extent cx="6858000" cy="8604250"/>
            <wp:effectExtent l="0" t="0" r="0" b="6350"/>
            <wp:docPr id="2120287269" name="Picture 6" descr="A patchwork quilt with a hole in the cen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87269" name="Picture 6" descr="A patchwork quilt with a hole in the cen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842303E" w14:textId="77777777" w:rsidR="005D351B" w:rsidRDefault="005D351B" w:rsidP="005D351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D351B" w:rsidRPr="00023D07" w14:paraId="5D5DE1A1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8261" w14:textId="77777777" w:rsidR="005D351B" w:rsidRPr="00023D07" w:rsidRDefault="005D35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A480" w14:textId="77777777" w:rsidR="005D351B" w:rsidRPr="00023D07" w:rsidRDefault="005D35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6D22" w14:textId="77777777" w:rsidR="005D351B" w:rsidRPr="00023D07" w:rsidRDefault="005D35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98C0" w14:textId="77777777" w:rsidR="005D351B" w:rsidRPr="00023D07" w:rsidRDefault="005D35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F111" w14:textId="77777777" w:rsidR="005D351B" w:rsidRPr="00023D07" w:rsidRDefault="005D35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D351B" w14:paraId="774B99E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A5D020" w14:textId="77777777" w:rsidR="005D351B" w:rsidRDefault="005D351B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52E5861" w14:textId="77777777" w:rsidR="005D351B" w:rsidRDefault="005D351B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E016BB7" w14:textId="77777777" w:rsidR="005D351B" w:rsidRDefault="005D351B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78E034D" w14:textId="77777777" w:rsidR="005D351B" w:rsidRDefault="005D351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4E21872D" w14:textId="77777777" w:rsidR="005D351B" w:rsidRDefault="005D351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D351B" w14:paraId="30AFE4C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A5BCA26" w14:textId="77777777" w:rsidR="005D351B" w:rsidRPr="00023D07" w:rsidRDefault="005D351B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E66D31F" w14:textId="77777777" w:rsidR="005D351B" w:rsidRDefault="005D351B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9BE1264" w14:textId="77777777" w:rsidR="005D351B" w:rsidRDefault="005D351B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BD48721" w14:textId="77777777" w:rsidR="005D351B" w:rsidRPr="004E673A" w:rsidRDefault="005D351B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350E00B" w14:textId="77777777" w:rsidR="005D351B" w:rsidRDefault="005D351B" w:rsidP="00117A44">
            <w:pPr>
              <w:rPr>
                <w:color w:val="4472C4" w:themeColor="accent1"/>
              </w:rPr>
            </w:pPr>
          </w:p>
        </w:tc>
      </w:tr>
      <w:tr w:rsidR="005D351B" w14:paraId="0F8A782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6E89DE0" w14:textId="77777777" w:rsidR="005D351B" w:rsidRPr="00023D07" w:rsidRDefault="005D351B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4FD96AF" w14:textId="77777777" w:rsidR="005D351B" w:rsidRDefault="005D351B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E30ACC3" w14:textId="77777777" w:rsidR="005D351B" w:rsidRDefault="005D351B" w:rsidP="005D351B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6031C4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36045">
              <w:rPr>
                <w:color w:val="4472C4" w:themeColor="accent1"/>
              </w:rPr>
              <w:t>18</w:t>
            </w:r>
            <w:r w:rsidR="00DB6F28">
              <w:rPr>
                <w:color w:val="4472C4" w:themeColor="accent1"/>
              </w:rPr>
              <w:t>7</w:t>
            </w:r>
            <w:r w:rsidR="00936045">
              <w:rPr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3604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632F8D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1B9BCE3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3BCA73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3604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71DAD9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36045">
              <w:rPr>
                <w:noProof/>
                <w:color w:val="4472C4" w:themeColor="accent1"/>
              </w:rPr>
              <w:t>10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36045">
              <w:rPr>
                <w:noProof/>
                <w:color w:val="4472C4" w:themeColor="accent1"/>
              </w:rPr>
              <w:t>10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046295B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DE5BB" w14:textId="77777777" w:rsidR="00D15348" w:rsidRDefault="00D15348" w:rsidP="00505854">
      <w:r>
        <w:separator/>
      </w:r>
    </w:p>
  </w:endnote>
  <w:endnote w:type="continuationSeparator" w:id="0">
    <w:p w14:paraId="7596B643" w14:textId="77777777" w:rsidR="00D15348" w:rsidRDefault="00D1534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3343E" w14:textId="77777777" w:rsidR="00D15348" w:rsidRDefault="00D15348" w:rsidP="00505854">
      <w:r>
        <w:separator/>
      </w:r>
    </w:p>
  </w:footnote>
  <w:footnote w:type="continuationSeparator" w:id="0">
    <w:p w14:paraId="48BB8428" w14:textId="77777777" w:rsidR="00D15348" w:rsidRDefault="00D1534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7D51BD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02F96">
      <w:rPr>
        <w:b/>
        <w:bCs/>
        <w:sz w:val="28"/>
        <w:szCs w:val="28"/>
      </w:rPr>
      <w:t>0306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B6F28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32123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7CE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465"/>
    <w:rsid w:val="005C4582"/>
    <w:rsid w:val="005C5C7A"/>
    <w:rsid w:val="005C6028"/>
    <w:rsid w:val="005D08F2"/>
    <w:rsid w:val="005D19EC"/>
    <w:rsid w:val="005D351B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05C6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36045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2F96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5348"/>
    <w:rsid w:val="00D3501B"/>
    <w:rsid w:val="00D36FB5"/>
    <w:rsid w:val="00D42E23"/>
    <w:rsid w:val="00D47DCB"/>
    <w:rsid w:val="00D5480F"/>
    <w:rsid w:val="00D54C22"/>
    <w:rsid w:val="00D83995"/>
    <w:rsid w:val="00D83C6F"/>
    <w:rsid w:val="00D85E75"/>
    <w:rsid w:val="00D9283C"/>
    <w:rsid w:val="00D929DB"/>
    <w:rsid w:val="00DA72DF"/>
    <w:rsid w:val="00DB05DB"/>
    <w:rsid w:val="00DB2E8E"/>
    <w:rsid w:val="00DB6F28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56EC7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B7C0A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20</Pages>
  <Words>3460</Words>
  <Characters>19727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2025-09-30T18:39:00Z</dcterms:modified>
</cp:coreProperties>
</file>