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A208B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4A208B" w14:paraId="15934A3C" w14:textId="77777777" w:rsidTr="00D2396E">
        <w:tc>
          <w:tcPr>
            <w:tcW w:w="5395" w:type="dxa"/>
          </w:tcPr>
          <w:p w14:paraId="2F2D6E1B" w14:textId="6E4A2A65" w:rsidR="00AC1870" w:rsidRDefault="004A208B" w:rsidP="00D2396E">
            <w:r>
              <w:rPr>
                <w:noProof/>
              </w:rPr>
              <w:drawing>
                <wp:inline distT="0" distB="0" distL="0" distR="0" wp14:anchorId="2E495C34" wp14:editId="3F332B55">
                  <wp:extent cx="3086100" cy="3038380"/>
                  <wp:effectExtent l="0" t="0" r="0" b="0"/>
                  <wp:docPr id="1229386257" name="Picture 1" descr="A piece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86257" name="Picture 1" descr="A piece of fabric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140" cy="306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4ED7D9E5" w:rsidR="00AC1870" w:rsidRDefault="004A208B" w:rsidP="00D2396E">
            <w:r>
              <w:rPr>
                <w:noProof/>
              </w:rPr>
              <w:drawing>
                <wp:inline distT="0" distB="0" distL="0" distR="0" wp14:anchorId="49CF0F77" wp14:editId="42E0A553">
                  <wp:extent cx="3175000" cy="3045354"/>
                  <wp:effectExtent l="0" t="0" r="0" b="3175"/>
                  <wp:docPr id="1680521087" name="Picture 2" descr="A piece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521087" name="Picture 2" descr="A piece of fabric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312" cy="3074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0F426C06" w:rsidR="00AC1870" w:rsidRDefault="004A208B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CAD7DCA" wp14:editId="4BAA447C">
            <wp:extent cx="6858000" cy="6751955"/>
            <wp:effectExtent l="0" t="0" r="0" b="4445"/>
            <wp:docPr id="1452118802" name="Picture 3" descr="A piece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118802" name="Picture 3" descr="A piece of fabric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2299F7" wp14:editId="6CEFBB69">
            <wp:extent cx="6858000" cy="6885305"/>
            <wp:effectExtent l="0" t="0" r="0" b="0"/>
            <wp:docPr id="1128075853" name="Picture 4" descr="A piece of fabric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75853" name="Picture 4" descr="A piece of fabric on a white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F34CA5" wp14:editId="680D9A92">
            <wp:extent cx="6858000" cy="6577965"/>
            <wp:effectExtent l="0" t="0" r="0" b="635"/>
            <wp:docPr id="28889875" name="Picture 5" descr="A piece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9875" name="Picture 5" descr="A piece of fabric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36CB66" wp14:editId="7C190CD1">
            <wp:extent cx="6858000" cy="8136890"/>
            <wp:effectExtent l="0" t="0" r="0" b="3810"/>
            <wp:docPr id="384035317" name="Picture 6" descr="A close-up of a patch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35317" name="Picture 6" descr="A close-up of a patchwork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9251681" w14:textId="77777777" w:rsidR="005E2992" w:rsidRDefault="005E2992" w:rsidP="005E299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5E2992" w:rsidRPr="00023D07" w14:paraId="61857468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0CDC" w14:textId="77777777" w:rsidR="005E2992" w:rsidRPr="00023D07" w:rsidRDefault="005E299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1E07" w14:textId="77777777" w:rsidR="005E2992" w:rsidRPr="00023D07" w:rsidRDefault="005E299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BEAC" w14:textId="77777777" w:rsidR="005E2992" w:rsidRPr="00023D07" w:rsidRDefault="005E299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94F1" w14:textId="77777777" w:rsidR="005E2992" w:rsidRPr="00023D07" w:rsidRDefault="005E299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ADD4" w14:textId="77777777" w:rsidR="005E2992" w:rsidRPr="00023D07" w:rsidRDefault="005E299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E2992" w14:paraId="4E4D056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7CFA42E" w14:textId="77777777" w:rsidR="005E2992" w:rsidRDefault="005E2992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3DA4FDA" w14:textId="77777777" w:rsidR="005E2992" w:rsidRDefault="005E2992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7936418C" w14:textId="77777777" w:rsidR="005E2992" w:rsidRDefault="005E2992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17D9285" w14:textId="77777777" w:rsidR="005E2992" w:rsidRDefault="005E2992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retiring appraiser</w:t>
            </w:r>
          </w:p>
        </w:tc>
        <w:tc>
          <w:tcPr>
            <w:tcW w:w="1165" w:type="dxa"/>
          </w:tcPr>
          <w:p w14:paraId="396AB921" w14:textId="77777777" w:rsidR="005E2992" w:rsidRDefault="005E2992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5E2992" w14:paraId="141A2660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BD4EECC" w14:textId="77777777" w:rsidR="005E2992" w:rsidRPr="00023D07" w:rsidRDefault="005E2992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2D9F2A9" w14:textId="77777777" w:rsidR="005E2992" w:rsidRDefault="005E2992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E3EFC1B" w14:textId="77777777" w:rsidR="005E2992" w:rsidRDefault="005E2992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15A994A" w14:textId="77777777" w:rsidR="005E2992" w:rsidRPr="004E673A" w:rsidRDefault="005E2992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BB75A91" w14:textId="77777777" w:rsidR="005E2992" w:rsidRDefault="005E2992" w:rsidP="00117A44">
            <w:pPr>
              <w:rPr>
                <w:color w:val="4472C4" w:themeColor="accent1"/>
              </w:rPr>
            </w:pPr>
          </w:p>
        </w:tc>
      </w:tr>
      <w:tr w:rsidR="005E2992" w14:paraId="28E9D37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A3EEA9B" w14:textId="77777777" w:rsidR="005E2992" w:rsidRPr="00023D07" w:rsidRDefault="005E2992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ABB2791" w14:textId="77777777" w:rsidR="005E2992" w:rsidRDefault="005E2992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D619A3A" w14:textId="77777777" w:rsidR="005E2992" w:rsidRDefault="005E2992" w:rsidP="005E2992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32B508B2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346561">
              <w:rPr>
                <w:color w:val="4472C4" w:themeColor="accent1"/>
              </w:rPr>
              <w:t>9-Patch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1373427A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46561">
              <w:rPr>
                <w:color w:val="4472C4" w:themeColor="accent1"/>
              </w:rPr>
              <w:t>1880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46561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2AF8787F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346561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4348F51B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346561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70BAA59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46561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536E1F7D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46561">
              <w:rPr>
                <w:noProof/>
                <w:color w:val="4472C4" w:themeColor="accent1"/>
              </w:rPr>
              <w:t>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46561">
              <w:rPr>
                <w:noProof/>
                <w:color w:val="4472C4" w:themeColor="accent1"/>
              </w:rPr>
              <w:t>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15E9F6B5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A3728" w14:textId="77777777" w:rsidR="008B4D17" w:rsidRDefault="008B4D17" w:rsidP="00505854">
      <w:r>
        <w:separator/>
      </w:r>
    </w:p>
  </w:endnote>
  <w:endnote w:type="continuationSeparator" w:id="0">
    <w:p w14:paraId="2FE1DA60" w14:textId="77777777" w:rsidR="008B4D17" w:rsidRDefault="008B4D1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AB794" w14:textId="77777777" w:rsidR="0004456D" w:rsidRDefault="000445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62D95" w14:textId="77777777" w:rsidR="0004456D" w:rsidRDefault="000445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33AB" w14:textId="77777777" w:rsidR="008B4D17" w:rsidRDefault="008B4D17" w:rsidP="00505854">
      <w:r>
        <w:separator/>
      </w:r>
    </w:p>
  </w:footnote>
  <w:footnote w:type="continuationSeparator" w:id="0">
    <w:p w14:paraId="01A254DD" w14:textId="77777777" w:rsidR="008B4D17" w:rsidRDefault="008B4D1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17BBD" w14:textId="77777777" w:rsidR="0004456D" w:rsidRDefault="000445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713B79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4456D">
      <w:rPr>
        <w:b/>
        <w:bCs/>
        <w:sz w:val="28"/>
        <w:szCs w:val="28"/>
      </w:rPr>
      <w:t>0305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46561">
      <w:rPr>
        <w:noProof/>
        <w:sz w:val="28"/>
        <w:szCs w:val="28"/>
      </w:rPr>
      <w:t>September 11,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127EB" w14:textId="77777777" w:rsidR="0004456D" w:rsidRDefault="000445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07A8"/>
    <w:rsid w:val="00012DB5"/>
    <w:rsid w:val="00013607"/>
    <w:rsid w:val="00020D90"/>
    <w:rsid w:val="00023D07"/>
    <w:rsid w:val="0004456D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6826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08B6"/>
    <w:rsid w:val="00267AD8"/>
    <w:rsid w:val="002714A1"/>
    <w:rsid w:val="00273309"/>
    <w:rsid w:val="00273AEA"/>
    <w:rsid w:val="00275D20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46561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208B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2992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57105"/>
    <w:rsid w:val="008609A5"/>
    <w:rsid w:val="00862098"/>
    <w:rsid w:val="00862154"/>
    <w:rsid w:val="00864383"/>
    <w:rsid w:val="008B015A"/>
    <w:rsid w:val="008B148B"/>
    <w:rsid w:val="008B1C0F"/>
    <w:rsid w:val="008B31F5"/>
    <w:rsid w:val="008B4D17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20</Pages>
  <Words>3461</Words>
  <Characters>19729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2025-09-11T15:08:00Z</dcterms:modified>
</cp:coreProperties>
</file>