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165D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D165D0" w14:paraId="15934A3C" w14:textId="77777777" w:rsidTr="00D2396E">
        <w:tc>
          <w:tcPr>
            <w:tcW w:w="5395" w:type="dxa"/>
          </w:tcPr>
          <w:p w14:paraId="2F2D6E1B" w14:textId="03431058" w:rsidR="00AC1870" w:rsidRDefault="00D165D0" w:rsidP="00D2396E">
            <w:r>
              <w:rPr>
                <w:noProof/>
              </w:rPr>
              <w:drawing>
                <wp:inline distT="0" distB="0" distL="0" distR="0" wp14:anchorId="3ED6A3DC" wp14:editId="77E8FAE3">
                  <wp:extent cx="3240476" cy="3094355"/>
                  <wp:effectExtent l="0" t="0" r="0" b="4445"/>
                  <wp:docPr id="1068385661" name="Picture 1" descr="A patchwork quilt on a white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385661" name="Picture 1" descr="A patchwork quilt on a white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05" cy="311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D3E5B17" w:rsidR="00AC1870" w:rsidRDefault="00D165D0" w:rsidP="00D2396E">
            <w:r>
              <w:rPr>
                <w:noProof/>
              </w:rPr>
              <w:drawing>
                <wp:inline distT="0" distB="0" distL="0" distR="0" wp14:anchorId="4C394384" wp14:editId="361C54AB">
                  <wp:extent cx="3159214" cy="3026410"/>
                  <wp:effectExtent l="0" t="0" r="3175" b="0"/>
                  <wp:docPr id="860997457" name="Picture 2" descr="A square patchwork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997457" name="Picture 2" descr="A square patchwork quil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230" cy="303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43784870" w:rsidR="00AC1870" w:rsidRDefault="00D165D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C3FD2C9" wp14:editId="4A51905E">
            <wp:extent cx="6858000" cy="6548755"/>
            <wp:effectExtent l="0" t="0" r="0" b="4445"/>
            <wp:docPr id="96078569" name="Picture 3" descr="A patchwork quilt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8569" name="Picture 3" descr="A patchwork quilt on a white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5D16A" wp14:editId="7EE5A0AA">
            <wp:extent cx="6858000" cy="8390890"/>
            <wp:effectExtent l="0" t="0" r="0" b="3810"/>
            <wp:docPr id="1597523691" name="Picture 4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23691" name="Picture 4" descr="A close up of a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312F5" wp14:editId="12526B28">
            <wp:extent cx="6858000" cy="6569710"/>
            <wp:effectExtent l="0" t="0" r="0" b="0"/>
            <wp:docPr id="1171606855" name="Picture 5" descr="A square patchwork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06855" name="Picture 5" descr="A square patchwork quilt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FD889" wp14:editId="096F6A6C">
            <wp:extent cx="6858000" cy="8722360"/>
            <wp:effectExtent l="0" t="0" r="0" b="2540"/>
            <wp:docPr id="1152376469" name="Picture 6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76469" name="Picture 6" descr="A close-up of a patchwor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ADCAA02" w14:textId="77777777" w:rsidR="002B0241" w:rsidRDefault="002B0241" w:rsidP="002B024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B0241" w:rsidRPr="00023D07" w14:paraId="1C44E30E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CF17" w14:textId="77777777" w:rsidR="002B0241" w:rsidRPr="00023D07" w:rsidRDefault="002B024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8052" w14:textId="77777777" w:rsidR="002B0241" w:rsidRPr="00023D07" w:rsidRDefault="002B024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A90E6" w14:textId="77777777" w:rsidR="002B0241" w:rsidRPr="00023D07" w:rsidRDefault="002B024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897E" w14:textId="77777777" w:rsidR="002B0241" w:rsidRPr="00023D07" w:rsidRDefault="002B024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7A9F" w14:textId="77777777" w:rsidR="002B0241" w:rsidRPr="00023D07" w:rsidRDefault="002B024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B0241" w14:paraId="535D237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C759E5" w14:textId="77777777" w:rsidR="002B0241" w:rsidRDefault="002B024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FD05673" w14:textId="77777777" w:rsidR="002B0241" w:rsidRDefault="002B0241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46912C5B" w14:textId="77777777" w:rsidR="002B0241" w:rsidRDefault="002B024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A5F69D6" w14:textId="77777777" w:rsidR="002B0241" w:rsidRDefault="002B024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96C1B39" w14:textId="77777777" w:rsidR="002B0241" w:rsidRDefault="002B024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0241" w14:paraId="031D6FC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254F56" w14:textId="77777777" w:rsidR="002B0241" w:rsidRPr="00023D07" w:rsidRDefault="002B024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D61734E" w14:textId="77777777" w:rsidR="002B0241" w:rsidRDefault="002B024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E9141BE" w14:textId="77777777" w:rsidR="002B0241" w:rsidRDefault="002B024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593D7A8" w14:textId="77777777" w:rsidR="002B0241" w:rsidRPr="004E673A" w:rsidRDefault="002B024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3C54CBB" w14:textId="77777777" w:rsidR="002B0241" w:rsidRDefault="002B0241" w:rsidP="00117A44">
            <w:pPr>
              <w:rPr>
                <w:color w:val="4472C4" w:themeColor="accent1"/>
              </w:rPr>
            </w:pPr>
          </w:p>
        </w:tc>
      </w:tr>
      <w:tr w:rsidR="002B0241" w14:paraId="2AF34D0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56414C" w14:textId="77777777" w:rsidR="002B0241" w:rsidRPr="00023D07" w:rsidRDefault="002B024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13BAD4" w14:textId="77777777" w:rsidR="002B0241" w:rsidRDefault="002B024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2DEE29A" w14:textId="77777777" w:rsidR="002B0241" w:rsidRDefault="002B0241" w:rsidP="002B0241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F5DA2CD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6CC">
              <w:rPr>
                <w:color w:val="4472C4" w:themeColor="accent1"/>
              </w:rPr>
              <w:t>1960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416C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42EA7163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3416CC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E5240E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416CC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29534C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416C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CAE6D4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16CC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416CC">
              <w:rPr>
                <w:noProof/>
                <w:color w:val="4472C4" w:themeColor="accent1"/>
              </w:rPr>
              <w:t>15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8B7001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56CC8" w14:textId="77777777" w:rsidR="00AB71B4" w:rsidRDefault="00AB71B4" w:rsidP="00505854">
      <w:r>
        <w:separator/>
      </w:r>
    </w:p>
  </w:endnote>
  <w:endnote w:type="continuationSeparator" w:id="0">
    <w:p w14:paraId="7E32A831" w14:textId="77777777" w:rsidR="00AB71B4" w:rsidRDefault="00AB71B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EACE1" w14:textId="77777777" w:rsidR="00C9055D" w:rsidRDefault="00C905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72AE2" w14:textId="77777777" w:rsidR="00C9055D" w:rsidRDefault="00C905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B46B7" w14:textId="77777777" w:rsidR="00AB71B4" w:rsidRDefault="00AB71B4" w:rsidP="00505854">
      <w:r>
        <w:separator/>
      </w:r>
    </w:p>
  </w:footnote>
  <w:footnote w:type="continuationSeparator" w:id="0">
    <w:p w14:paraId="210D6DE0" w14:textId="77777777" w:rsidR="00AB71B4" w:rsidRDefault="00AB71B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2F3E7" w14:textId="77777777" w:rsidR="00C9055D" w:rsidRDefault="00C905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F1EA96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9055D">
      <w:rPr>
        <w:b/>
        <w:bCs/>
        <w:sz w:val="28"/>
        <w:szCs w:val="28"/>
      </w:rPr>
      <w:t>0304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416CC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BDCC3" w14:textId="77777777" w:rsidR="00C9055D" w:rsidRDefault="00C905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0241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6CC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86433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4F43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B71B4"/>
    <w:rsid w:val="00AC1870"/>
    <w:rsid w:val="00AC377D"/>
    <w:rsid w:val="00AC5A72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055D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3129"/>
    <w:rsid w:val="00CF6D8A"/>
    <w:rsid w:val="00D016FC"/>
    <w:rsid w:val="00D07662"/>
    <w:rsid w:val="00D11985"/>
    <w:rsid w:val="00D165D0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02D4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2025-09-11T01:50:00Z</dcterms:modified>
</cp:coreProperties>
</file>