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62830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A62830" w14:paraId="15934A3C" w14:textId="77777777" w:rsidTr="00D2396E">
        <w:tc>
          <w:tcPr>
            <w:tcW w:w="5395" w:type="dxa"/>
          </w:tcPr>
          <w:p w14:paraId="2F2D6E1B" w14:textId="3F120A7F" w:rsidR="00AC1870" w:rsidRDefault="00A62830" w:rsidP="00D2396E">
            <w:r>
              <w:rPr>
                <w:noProof/>
              </w:rPr>
              <w:drawing>
                <wp:inline distT="0" distB="0" distL="0" distR="0" wp14:anchorId="32298D91" wp14:editId="6471A1E7">
                  <wp:extent cx="3155738" cy="2955290"/>
                  <wp:effectExtent l="0" t="0" r="0" b="3810"/>
                  <wp:docPr id="1909957793" name="Picture 1" descr="A quilt with triangle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957793" name="Picture 1" descr="A quilt with triangles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168" cy="297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41A0B9C5" w:rsidR="00AC1870" w:rsidRDefault="00A62830" w:rsidP="00D2396E">
            <w:r>
              <w:rPr>
                <w:noProof/>
              </w:rPr>
              <w:drawing>
                <wp:inline distT="0" distB="0" distL="0" distR="0" wp14:anchorId="4E038006" wp14:editId="0A1861EE">
                  <wp:extent cx="3035135" cy="2921317"/>
                  <wp:effectExtent l="0" t="0" r="635" b="0"/>
                  <wp:docPr id="1412854594" name="Picture 2" descr="A patchwork quil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854594" name="Picture 2" descr="A patchwork quilt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299" cy="293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49543346" w:rsidR="00AC1870" w:rsidRDefault="00A6283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EFC11A4" wp14:editId="36F257A0">
            <wp:extent cx="6858000" cy="6422390"/>
            <wp:effectExtent l="0" t="0" r="0" b="3810"/>
            <wp:docPr id="287968949" name="Picture 3" descr="A quilt with triangl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968949" name="Picture 3" descr="A quilt with triangles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FA7E7E" wp14:editId="1B3AB9B0">
            <wp:extent cx="9144000" cy="6858000"/>
            <wp:effectExtent l="0" t="0" r="0" b="0"/>
            <wp:docPr id="1376686283" name="Picture 4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86283" name="Picture 4" descr="A close-up of a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98A7C1" wp14:editId="661A54F9">
            <wp:extent cx="6858000" cy="6600825"/>
            <wp:effectExtent l="0" t="0" r="0" b="3175"/>
            <wp:docPr id="455576408" name="Picture 5" descr="A patchwork quil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576408" name="Picture 5" descr="A patchwork quilt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3FE40A" wp14:editId="6CADE440">
            <wp:extent cx="9144000" cy="6858000"/>
            <wp:effectExtent l="0" t="0" r="0" b="0"/>
            <wp:docPr id="1693503071" name="Picture 6" descr="A close-up of a patchwork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03071" name="Picture 6" descr="A close-up of a patchwork quil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06AAB6DF" w14:textId="77777777" w:rsidR="004220DD" w:rsidRDefault="004220DD" w:rsidP="004220DD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4220DD" w:rsidRPr="00023D07" w14:paraId="4F17FA9F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64494" w14:textId="77777777" w:rsidR="004220DD" w:rsidRPr="00023D07" w:rsidRDefault="004220D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CB1D" w14:textId="77777777" w:rsidR="004220DD" w:rsidRPr="00023D07" w:rsidRDefault="004220D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A0035" w14:textId="77777777" w:rsidR="004220DD" w:rsidRPr="00023D07" w:rsidRDefault="004220D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E7F1" w14:textId="77777777" w:rsidR="004220DD" w:rsidRPr="00023D07" w:rsidRDefault="004220D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CD79A" w14:textId="77777777" w:rsidR="004220DD" w:rsidRPr="00023D07" w:rsidRDefault="004220D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4220DD" w14:paraId="4A6A56AF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5F69122" w14:textId="77777777" w:rsidR="004220DD" w:rsidRDefault="004220DD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F2AAA5B" w14:textId="77777777" w:rsidR="004220DD" w:rsidRDefault="004220DD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62D63934" w14:textId="77777777" w:rsidR="004220DD" w:rsidRDefault="004220DD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F5D590E" w14:textId="77777777" w:rsidR="004220DD" w:rsidRDefault="004220DD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retiring appraiser</w:t>
            </w:r>
          </w:p>
        </w:tc>
        <w:tc>
          <w:tcPr>
            <w:tcW w:w="1165" w:type="dxa"/>
          </w:tcPr>
          <w:p w14:paraId="4B2E4DC5" w14:textId="77777777" w:rsidR="004220DD" w:rsidRDefault="004220DD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220DD" w14:paraId="1734E6D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C8C426D" w14:textId="77777777" w:rsidR="004220DD" w:rsidRPr="00023D07" w:rsidRDefault="004220DD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BDD3B0B" w14:textId="77777777" w:rsidR="004220DD" w:rsidRDefault="004220DD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12F00F8" w14:textId="77777777" w:rsidR="004220DD" w:rsidRDefault="004220DD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344FA1F" w14:textId="77777777" w:rsidR="004220DD" w:rsidRPr="004E673A" w:rsidRDefault="004220DD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83C2A70" w14:textId="77777777" w:rsidR="004220DD" w:rsidRDefault="004220DD" w:rsidP="00117A44">
            <w:pPr>
              <w:rPr>
                <w:color w:val="4472C4" w:themeColor="accent1"/>
              </w:rPr>
            </w:pPr>
          </w:p>
        </w:tc>
      </w:tr>
      <w:tr w:rsidR="004220DD" w14:paraId="3241E086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388FCB4" w14:textId="77777777" w:rsidR="004220DD" w:rsidRPr="00023D07" w:rsidRDefault="004220DD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953787C" w14:textId="77777777" w:rsidR="004220DD" w:rsidRDefault="004220DD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44F465B" w14:textId="77777777" w:rsidR="004220DD" w:rsidRDefault="004220DD" w:rsidP="004220DD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51E2EEBE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D2FB5">
              <w:rPr>
                <w:color w:val="4472C4" w:themeColor="accent1"/>
              </w:rPr>
              <w:t>19</w:t>
            </w:r>
            <w:r w:rsidR="009022FE">
              <w:rPr>
                <w:color w:val="4472C4" w:themeColor="accent1"/>
              </w:rPr>
              <w:t>55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D2FB5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20055735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0204E83F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07190F0D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D2FB5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4ED3851A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D2FB5">
              <w:rPr>
                <w:noProof/>
                <w:color w:val="4472C4" w:themeColor="accent1"/>
              </w:rPr>
              <w:t>14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D2FB5">
              <w:rPr>
                <w:color w:val="4472C4" w:themeColor="accent1"/>
              </w:rPr>
              <w:t>14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334D5A65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49E2F" w14:textId="77777777" w:rsidR="00DF6604" w:rsidRDefault="00DF6604" w:rsidP="00505854">
      <w:r>
        <w:separator/>
      </w:r>
    </w:p>
  </w:endnote>
  <w:endnote w:type="continuationSeparator" w:id="0">
    <w:p w14:paraId="0E55C8C4" w14:textId="77777777" w:rsidR="00DF6604" w:rsidRDefault="00DF660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9280D" w14:textId="77777777" w:rsidR="00646BC3" w:rsidRDefault="00646B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C6A90" w14:textId="77777777" w:rsidR="00646BC3" w:rsidRDefault="00646B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9D6D3" w14:textId="77777777" w:rsidR="00DF6604" w:rsidRDefault="00DF6604" w:rsidP="00505854">
      <w:r>
        <w:separator/>
      </w:r>
    </w:p>
  </w:footnote>
  <w:footnote w:type="continuationSeparator" w:id="0">
    <w:p w14:paraId="066A7D12" w14:textId="77777777" w:rsidR="00DF6604" w:rsidRDefault="00DF660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CB8E6" w14:textId="77777777" w:rsidR="00646BC3" w:rsidRDefault="00646B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B2DFF0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46BC3">
      <w:rPr>
        <w:b/>
        <w:bCs/>
        <w:sz w:val="28"/>
        <w:szCs w:val="28"/>
      </w:rPr>
      <w:t>0303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9022FE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FB93E" w14:textId="77777777" w:rsidR="00646BC3" w:rsidRDefault="00646B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753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03846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20DD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D2FB5"/>
    <w:rsid w:val="005E40AF"/>
    <w:rsid w:val="005F1615"/>
    <w:rsid w:val="006001D0"/>
    <w:rsid w:val="006061FD"/>
    <w:rsid w:val="006319F7"/>
    <w:rsid w:val="006359FB"/>
    <w:rsid w:val="006400E0"/>
    <w:rsid w:val="0064024A"/>
    <w:rsid w:val="00646BC3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02CA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2FE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01F3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2830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230"/>
    <w:rsid w:val="00AD5CE1"/>
    <w:rsid w:val="00AF0572"/>
    <w:rsid w:val="00B11B57"/>
    <w:rsid w:val="00B17501"/>
    <w:rsid w:val="00B232F3"/>
    <w:rsid w:val="00B243B4"/>
    <w:rsid w:val="00B3611D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1059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7AD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DF6604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20</Pages>
  <Words>3460</Words>
  <Characters>19727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2025-09-30T18:58:00Z</dcterms:modified>
</cp:coreProperties>
</file>