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25C17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425C17" w14:paraId="15934A3C" w14:textId="77777777" w:rsidTr="00D2396E">
        <w:tc>
          <w:tcPr>
            <w:tcW w:w="5395" w:type="dxa"/>
          </w:tcPr>
          <w:p w14:paraId="2F2D6E1B" w14:textId="542D5224" w:rsidR="00AC1870" w:rsidRDefault="00425C17" w:rsidP="00D2396E">
            <w:r>
              <w:rPr>
                <w:noProof/>
              </w:rPr>
              <w:drawing>
                <wp:inline distT="0" distB="0" distL="0" distR="0" wp14:anchorId="69B51940" wp14:editId="787EA41A">
                  <wp:extent cx="3175000" cy="2969212"/>
                  <wp:effectExtent l="0" t="0" r="0" b="3175"/>
                  <wp:docPr id="489121779" name="Picture 1" descr="A green and white patchwork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121779" name="Picture 1" descr="A green and white patchwork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096" cy="2994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490240AB" w:rsidR="00AC1870" w:rsidRDefault="00425C17" w:rsidP="00D2396E">
            <w:r>
              <w:rPr>
                <w:noProof/>
              </w:rPr>
              <w:drawing>
                <wp:inline distT="0" distB="0" distL="0" distR="0" wp14:anchorId="7677C9B1" wp14:editId="540C5751">
                  <wp:extent cx="3118486" cy="2968625"/>
                  <wp:effectExtent l="0" t="0" r="5715" b="3175"/>
                  <wp:docPr id="14362274" name="Picture 2" descr="A green and white square piece of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2274" name="Picture 2" descr="A green and white square piece of fabric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016" cy="29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62E1CE29" w:rsidR="00AC1870" w:rsidRDefault="00425C17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B287B0C" wp14:editId="1ECDB102">
            <wp:extent cx="6858000" cy="6413500"/>
            <wp:effectExtent l="0" t="0" r="0" b="0"/>
            <wp:docPr id="728050368" name="Picture 3" descr="A green and white patchwork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050368" name="Picture 3" descr="A green and white patchwork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32C027" wp14:editId="4F30D0F9">
            <wp:extent cx="6858000" cy="6114415"/>
            <wp:effectExtent l="0" t="0" r="0" b="0"/>
            <wp:docPr id="732894953" name="Picture 4" descr="A green and white patchwork bl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94953" name="Picture 4" descr="A green and white patchwork block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AF9AAF" wp14:editId="7B06CE9A">
            <wp:extent cx="6858000" cy="6528435"/>
            <wp:effectExtent l="0" t="0" r="0" b="0"/>
            <wp:docPr id="1630974101" name="Picture 5" descr="A green and white square piece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74101" name="Picture 5" descr="A green and white square piece of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2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AEED17" wp14:editId="7D6DDEBC">
            <wp:extent cx="9144000" cy="6858000"/>
            <wp:effectExtent l="0" t="0" r="0" b="0"/>
            <wp:docPr id="695992973" name="Picture 6" descr="A patchwork of green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92973" name="Picture 6" descr="A patchwork of green fabric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3926400A" w14:textId="77777777" w:rsidR="001313A4" w:rsidRDefault="001313A4" w:rsidP="001313A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1313A4" w:rsidRPr="00023D07" w14:paraId="7838AF35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8C83" w14:textId="77777777" w:rsidR="001313A4" w:rsidRPr="00023D07" w:rsidRDefault="001313A4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23F00" w14:textId="77777777" w:rsidR="001313A4" w:rsidRPr="00023D07" w:rsidRDefault="001313A4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7D2CC" w14:textId="77777777" w:rsidR="001313A4" w:rsidRPr="00023D07" w:rsidRDefault="001313A4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E8FE2" w14:textId="77777777" w:rsidR="001313A4" w:rsidRPr="00023D07" w:rsidRDefault="001313A4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BEA6" w14:textId="77777777" w:rsidR="001313A4" w:rsidRPr="00023D07" w:rsidRDefault="001313A4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1313A4" w14:paraId="2C6338F4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1A67A58" w14:textId="77777777" w:rsidR="001313A4" w:rsidRDefault="001313A4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B03FA2" w14:textId="77777777" w:rsidR="001313A4" w:rsidRDefault="001313A4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36861680" w14:textId="77777777" w:rsidR="001313A4" w:rsidRDefault="001313A4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119EE83" w14:textId="77777777" w:rsidR="001313A4" w:rsidRDefault="001313A4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retiring appraiser</w:t>
            </w:r>
          </w:p>
        </w:tc>
        <w:tc>
          <w:tcPr>
            <w:tcW w:w="1165" w:type="dxa"/>
          </w:tcPr>
          <w:p w14:paraId="6ADFF267" w14:textId="77777777" w:rsidR="001313A4" w:rsidRDefault="001313A4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313A4" w14:paraId="2701F86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58CB2E4" w14:textId="77777777" w:rsidR="001313A4" w:rsidRPr="00023D07" w:rsidRDefault="001313A4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1B7D542" w14:textId="77777777" w:rsidR="001313A4" w:rsidRDefault="001313A4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47D0530" w14:textId="77777777" w:rsidR="001313A4" w:rsidRDefault="001313A4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B3CF5D3" w14:textId="77777777" w:rsidR="001313A4" w:rsidRPr="004E673A" w:rsidRDefault="001313A4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CAF955D" w14:textId="77777777" w:rsidR="001313A4" w:rsidRDefault="001313A4" w:rsidP="00117A44">
            <w:pPr>
              <w:rPr>
                <w:color w:val="4472C4" w:themeColor="accent1"/>
              </w:rPr>
            </w:pPr>
          </w:p>
        </w:tc>
      </w:tr>
      <w:tr w:rsidR="001313A4" w14:paraId="4783DFED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1A3B614" w14:textId="77777777" w:rsidR="001313A4" w:rsidRPr="00023D07" w:rsidRDefault="001313A4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08CE040" w14:textId="77777777" w:rsidR="001313A4" w:rsidRDefault="001313A4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932576C" w14:textId="77777777" w:rsidR="001313A4" w:rsidRDefault="001313A4" w:rsidP="001313A4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1CB00EA3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6776A">
              <w:rPr>
                <w:color w:val="4472C4" w:themeColor="accent1"/>
              </w:rPr>
              <w:t>1990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6776A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00E524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6776A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2CF80D19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66776A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0725FED0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6776A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0D2C0C4C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6776A">
              <w:rPr>
                <w:noProof/>
                <w:color w:val="4472C4" w:themeColor="accent1"/>
              </w:rPr>
              <w:t>13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6776A">
              <w:rPr>
                <w:noProof/>
                <w:color w:val="4472C4" w:themeColor="accent1"/>
              </w:rPr>
              <w:t>13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5921685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2B097" w14:textId="77777777" w:rsidR="0021385D" w:rsidRDefault="0021385D" w:rsidP="00505854">
      <w:r>
        <w:separator/>
      </w:r>
    </w:p>
  </w:endnote>
  <w:endnote w:type="continuationSeparator" w:id="0">
    <w:p w14:paraId="731E3B40" w14:textId="77777777" w:rsidR="0021385D" w:rsidRDefault="0021385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F857E" w14:textId="77777777" w:rsidR="0021385D" w:rsidRDefault="0021385D" w:rsidP="00505854">
      <w:r>
        <w:separator/>
      </w:r>
    </w:p>
  </w:footnote>
  <w:footnote w:type="continuationSeparator" w:id="0">
    <w:p w14:paraId="3E06C465" w14:textId="77777777" w:rsidR="0021385D" w:rsidRDefault="0021385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3B71DA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161CC">
      <w:rPr>
        <w:b/>
        <w:bCs/>
        <w:sz w:val="28"/>
        <w:szCs w:val="28"/>
      </w:rPr>
      <w:t>0302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6776A">
      <w:rPr>
        <w:noProof/>
        <w:sz w:val="28"/>
        <w:szCs w:val="28"/>
      </w:rPr>
      <w:t>September 10,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51D5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753"/>
    <w:rsid w:val="00106BC9"/>
    <w:rsid w:val="001161CC"/>
    <w:rsid w:val="001313A4"/>
    <w:rsid w:val="00163D63"/>
    <w:rsid w:val="00174C18"/>
    <w:rsid w:val="00177BB7"/>
    <w:rsid w:val="001873C2"/>
    <w:rsid w:val="0019284B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85D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25E0"/>
    <w:rsid w:val="0040301A"/>
    <w:rsid w:val="00406FC3"/>
    <w:rsid w:val="004075C9"/>
    <w:rsid w:val="00410779"/>
    <w:rsid w:val="00420A86"/>
    <w:rsid w:val="00424B6F"/>
    <w:rsid w:val="00425C17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6776A"/>
    <w:rsid w:val="0067154A"/>
    <w:rsid w:val="0067407D"/>
    <w:rsid w:val="006749AD"/>
    <w:rsid w:val="00677581"/>
    <w:rsid w:val="00680ACC"/>
    <w:rsid w:val="006823B1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1FEA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20</Pages>
  <Words>3460</Words>
  <Characters>19727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2025-09-11T01:49:00Z</dcterms:modified>
</cp:coreProperties>
</file>