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F785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EF7850" w14:paraId="15934A3C" w14:textId="77777777" w:rsidTr="00D2396E">
        <w:tc>
          <w:tcPr>
            <w:tcW w:w="5395" w:type="dxa"/>
          </w:tcPr>
          <w:p w14:paraId="2F2D6E1B" w14:textId="386732B2" w:rsidR="00AC1870" w:rsidRDefault="00EF7850" w:rsidP="00D2396E">
            <w:r>
              <w:rPr>
                <w:noProof/>
              </w:rPr>
              <w:drawing>
                <wp:inline distT="0" distB="0" distL="0" distR="0" wp14:anchorId="6A10ACFB" wp14:editId="6362FB98">
                  <wp:extent cx="3198768" cy="2986405"/>
                  <wp:effectExtent l="0" t="0" r="1905" b="0"/>
                  <wp:docPr id="297884383" name="Picture 1" descr="A patchwork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884383" name="Picture 1" descr="A patchwork quil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47" cy="299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3F396E1" w:rsidR="00AC1870" w:rsidRDefault="00EF7850" w:rsidP="00D2396E">
            <w:r>
              <w:rPr>
                <w:noProof/>
              </w:rPr>
              <w:drawing>
                <wp:inline distT="0" distB="0" distL="0" distR="0" wp14:anchorId="12F02130" wp14:editId="011D7D77">
                  <wp:extent cx="3272441" cy="2986405"/>
                  <wp:effectExtent l="0" t="0" r="4445" b="0"/>
                  <wp:docPr id="244768472" name="Picture 2" descr="A patchwork quilt on a til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768472" name="Picture 2" descr="A patchwork quilt on a tile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282" cy="30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C770316" w:rsidR="00AC1870" w:rsidRDefault="00EF785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F41950B" wp14:editId="7D56AC50">
            <wp:extent cx="6858000" cy="6402705"/>
            <wp:effectExtent l="0" t="0" r="0" b="0"/>
            <wp:docPr id="1165958165" name="Picture 3" descr="A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58165" name="Picture 3" descr="A patchwork quil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73A9D" wp14:editId="009C0ACB">
            <wp:extent cx="6858000" cy="6258560"/>
            <wp:effectExtent l="0" t="0" r="0" b="2540"/>
            <wp:docPr id="2057794905" name="Picture 4" descr="A patchwork quilt on a til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94905" name="Picture 4" descr="A patchwork quilt on a tile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E2441" wp14:editId="4404A0DD">
            <wp:extent cx="9144000" cy="6858000"/>
            <wp:effectExtent l="0" t="0" r="0" b="0"/>
            <wp:docPr id="1886664466" name="Picture 5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64466" name="Picture 5" descr="A close 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6414D32C" w:rsidR="0097695B" w:rsidRDefault="00377CEF" w:rsidP="003C6205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48DED271" w:rsidR="0097695B" w:rsidRDefault="00377CE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9960501" w14:textId="77777777" w:rsidR="00377CEF" w:rsidRDefault="00377CEF" w:rsidP="00AD5CE1">
      <w:pPr>
        <w:pStyle w:val="Heading2"/>
        <w:rPr>
          <w:b/>
          <w:bCs/>
          <w:color w:val="000000" w:themeColor="text1"/>
        </w:rPr>
      </w:pPr>
    </w:p>
    <w:p w14:paraId="1DF29006" w14:textId="273C264C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0F90F5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300D4">
              <w:rPr>
                <w:color w:val="4472C4" w:themeColor="accent1"/>
              </w:rPr>
              <w:t>1940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300D4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925F22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9300D4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909430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9300D4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08C5A3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300D4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17C5068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300D4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300D4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F60010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89510" w14:textId="77777777" w:rsidR="00122A0A" w:rsidRDefault="00122A0A" w:rsidP="00505854">
      <w:r>
        <w:separator/>
      </w:r>
    </w:p>
  </w:endnote>
  <w:endnote w:type="continuationSeparator" w:id="0">
    <w:p w14:paraId="7B3DDFA7" w14:textId="77777777" w:rsidR="00122A0A" w:rsidRDefault="00122A0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BA9C8" w14:textId="77777777" w:rsidR="003F5400" w:rsidRDefault="003F54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BCA0B" w14:textId="77777777" w:rsidR="003F5400" w:rsidRDefault="003F54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52CD6" w14:textId="77777777" w:rsidR="00122A0A" w:rsidRDefault="00122A0A" w:rsidP="00505854">
      <w:r>
        <w:separator/>
      </w:r>
    </w:p>
  </w:footnote>
  <w:footnote w:type="continuationSeparator" w:id="0">
    <w:p w14:paraId="228F3B69" w14:textId="77777777" w:rsidR="00122A0A" w:rsidRDefault="00122A0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A040A" w14:textId="77777777" w:rsidR="003F5400" w:rsidRDefault="003F54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25A51D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F5400">
      <w:rPr>
        <w:b/>
        <w:bCs/>
        <w:sz w:val="28"/>
        <w:szCs w:val="28"/>
      </w:rPr>
      <w:t>0301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300D4">
      <w:rPr>
        <w:noProof/>
        <w:sz w:val="28"/>
        <w:szCs w:val="28"/>
      </w:rPr>
      <w:t>September 10,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EAB6C" w14:textId="77777777" w:rsidR="003F5400" w:rsidRDefault="003F5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22A0A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77CE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F5400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5AEF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00D4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C5E29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47C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1C50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EF785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8</TotalTime>
  <Pages>19</Pages>
  <Words>3460</Words>
  <Characters>19726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2025-09-11T01:48:00Z</dcterms:modified>
</cp:coreProperties>
</file>