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30571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630571" w14:paraId="15934A3C" w14:textId="77777777" w:rsidTr="00D2396E">
        <w:tc>
          <w:tcPr>
            <w:tcW w:w="5395" w:type="dxa"/>
          </w:tcPr>
          <w:p w14:paraId="2F2D6E1B" w14:textId="7133C9FE" w:rsidR="00AC1870" w:rsidRDefault="00630571" w:rsidP="00D2396E">
            <w:r>
              <w:rPr>
                <w:noProof/>
              </w:rPr>
              <w:drawing>
                <wp:inline distT="0" distB="0" distL="0" distR="0" wp14:anchorId="6AD916E6" wp14:editId="696EF67F">
                  <wp:extent cx="2895600" cy="2739559"/>
                  <wp:effectExtent l="0" t="0" r="0" b="3810"/>
                  <wp:docPr id="7605317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531745" name="Picture 76053174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238" cy="275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396BE525" w:rsidR="00AC1870" w:rsidRDefault="00630571" w:rsidP="00D2396E">
            <w:r>
              <w:rPr>
                <w:noProof/>
              </w:rPr>
              <w:drawing>
                <wp:inline distT="0" distB="0" distL="0" distR="0" wp14:anchorId="7B428485" wp14:editId="0C1DAC7D">
                  <wp:extent cx="2520911" cy="2739390"/>
                  <wp:effectExtent l="0" t="0" r="0" b="3810"/>
                  <wp:docPr id="1556188768" name="Picture 2" descr="A blue and white patchwork qui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188768" name="Picture 2" descr="A blue and white patchwork quil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670" cy="276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057405D4" w:rsidR="00AC1870" w:rsidRDefault="00630571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37D9373" wp14:editId="20377F5C">
            <wp:extent cx="6858000" cy="6488430"/>
            <wp:effectExtent l="0" t="0" r="0" b="1270"/>
            <wp:docPr id="154201457" name="Picture 3" descr="A blue and whit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01457" name="Picture 3" descr="A blue and white quil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8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2F8C42" wp14:editId="70EF1CF9">
            <wp:extent cx="9144000" cy="6858000"/>
            <wp:effectExtent l="0" t="0" r="0" b="0"/>
            <wp:docPr id="356900792" name="Picture 4" descr="A close-up of a blue and whit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900792" name="Picture 4" descr="A close-up of a blue and white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CF47BC" wp14:editId="4B03EEDB">
            <wp:extent cx="6858000" cy="7452360"/>
            <wp:effectExtent l="0" t="0" r="0" b="2540"/>
            <wp:docPr id="717575522" name="Picture 5" descr="A blue and white patchwork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75522" name="Picture 5" descr="A blue and white patchwork quil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104F1C" wp14:editId="57509F81">
            <wp:extent cx="6858000" cy="7138670"/>
            <wp:effectExtent l="0" t="0" r="0" b="0"/>
            <wp:docPr id="697386031" name="Picture 6" descr="A patchwork quilt with a diamond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386031" name="Picture 6" descr="A patchwork quilt with a diamond pattern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3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6F67668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A59F0C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26B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C18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347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5E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05F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95A94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76539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17281A7" w14:textId="6F370392" w:rsidR="0097695B" w:rsidRDefault="00641C8E" w:rsidP="003C6205">
            <w:r>
              <w:rPr>
                <w:color w:val="4472C4" w:themeColor="accent1"/>
              </w:rPr>
              <w:t>Juuly 2024</w:t>
            </w:r>
          </w:p>
        </w:tc>
        <w:tc>
          <w:tcPr>
            <w:tcW w:w="1890" w:type="dxa"/>
          </w:tcPr>
          <w:p w14:paraId="00E4D8C9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5D46D2" w14:textId="20D28D00" w:rsidR="0097695B" w:rsidRDefault="00641C8E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2372E226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35A3F20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2FC5A5B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623499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CA514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69C4E68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78C82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6C2D390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8929F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21CF69A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63677CA5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34735">
              <w:rPr>
                <w:color w:val="4472C4" w:themeColor="accent1"/>
              </w:rPr>
              <w:t>19</w:t>
            </w:r>
            <w:r w:rsidR="00523533">
              <w:rPr>
                <w:color w:val="4472C4" w:themeColor="accent1"/>
              </w:rPr>
              <w:t>65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34735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64F614AD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184D0B98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67A65D9B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34735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2F01FBFB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34735">
              <w:rPr>
                <w:noProof/>
                <w:color w:val="4472C4" w:themeColor="accent1"/>
              </w:rPr>
              <w:t>11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34735">
              <w:rPr>
                <w:noProof/>
                <w:color w:val="4472C4" w:themeColor="accent1"/>
              </w:rPr>
              <w:t>11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1C5A77D5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73A94" w14:textId="77777777" w:rsidR="00B90A4D" w:rsidRDefault="00B90A4D" w:rsidP="00505854">
      <w:r>
        <w:separator/>
      </w:r>
    </w:p>
  </w:endnote>
  <w:endnote w:type="continuationSeparator" w:id="0">
    <w:p w14:paraId="53409727" w14:textId="77777777" w:rsidR="00B90A4D" w:rsidRDefault="00B90A4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6289F" w14:textId="77777777" w:rsidR="00D41AFF" w:rsidRDefault="00D41A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95062" w14:textId="77777777" w:rsidR="00D41AFF" w:rsidRDefault="00D41A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887F4" w14:textId="77777777" w:rsidR="00B90A4D" w:rsidRDefault="00B90A4D" w:rsidP="00505854">
      <w:r>
        <w:separator/>
      </w:r>
    </w:p>
  </w:footnote>
  <w:footnote w:type="continuationSeparator" w:id="0">
    <w:p w14:paraId="1332AFC5" w14:textId="77777777" w:rsidR="00B90A4D" w:rsidRDefault="00B90A4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6112F" w14:textId="77777777" w:rsidR="00D41AFF" w:rsidRDefault="00D41A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B424B6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D41AFF">
      <w:rPr>
        <w:b/>
        <w:bCs/>
        <w:sz w:val="28"/>
        <w:szCs w:val="28"/>
      </w:rPr>
      <w:t>0300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23533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70268" w14:textId="77777777" w:rsidR="00D41AFF" w:rsidRDefault="00D41A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0F8B"/>
    <w:rsid w:val="00012DB5"/>
    <w:rsid w:val="00013607"/>
    <w:rsid w:val="00020D90"/>
    <w:rsid w:val="00023D07"/>
    <w:rsid w:val="00034735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D6DB4"/>
    <w:rsid w:val="000E2D35"/>
    <w:rsid w:val="000E5804"/>
    <w:rsid w:val="000E5EDF"/>
    <w:rsid w:val="000E77BC"/>
    <w:rsid w:val="000F6F59"/>
    <w:rsid w:val="001017BC"/>
    <w:rsid w:val="001023F2"/>
    <w:rsid w:val="00106753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5139"/>
    <w:rsid w:val="004E673A"/>
    <w:rsid w:val="004F53C7"/>
    <w:rsid w:val="005006D8"/>
    <w:rsid w:val="005030F8"/>
    <w:rsid w:val="00505854"/>
    <w:rsid w:val="00506021"/>
    <w:rsid w:val="005210A7"/>
    <w:rsid w:val="00523533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0571"/>
    <w:rsid w:val="006319F7"/>
    <w:rsid w:val="006359FB"/>
    <w:rsid w:val="006400E0"/>
    <w:rsid w:val="0064024A"/>
    <w:rsid w:val="00641C8E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0A4D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2DDD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7AD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6FAF"/>
    <w:rsid w:val="00D07662"/>
    <w:rsid w:val="00D11985"/>
    <w:rsid w:val="00D3501B"/>
    <w:rsid w:val="00D36FB5"/>
    <w:rsid w:val="00D41AFF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5C86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14</TotalTime>
  <Pages>20</Pages>
  <Words>3460</Words>
  <Characters>19726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2025-09-30T18:12:00Z</dcterms:modified>
</cp:coreProperties>
</file>