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965AC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3965AC" w14:paraId="15934A3C" w14:textId="77777777" w:rsidTr="00D2396E">
        <w:tc>
          <w:tcPr>
            <w:tcW w:w="5395" w:type="dxa"/>
          </w:tcPr>
          <w:p w14:paraId="2F2D6E1B" w14:textId="09AD4720" w:rsidR="00AC1870" w:rsidRDefault="003965AC" w:rsidP="00D2396E">
            <w:r>
              <w:rPr>
                <w:noProof/>
              </w:rPr>
              <w:drawing>
                <wp:inline distT="0" distB="0" distL="0" distR="0" wp14:anchorId="578E39B1" wp14:editId="38AF0DBC">
                  <wp:extent cx="3109188" cy="2997200"/>
                  <wp:effectExtent l="0" t="0" r="2540" b="0"/>
                  <wp:docPr id="571600261" name="Picture 1" descr="A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00261" name="Picture 1" descr="A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885" cy="301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0F10716" w:rsidR="00AC1870" w:rsidRDefault="003965AC" w:rsidP="00D2396E">
            <w:r>
              <w:rPr>
                <w:noProof/>
              </w:rPr>
              <w:drawing>
                <wp:inline distT="0" distB="0" distL="0" distR="0" wp14:anchorId="49A9C6EF" wp14:editId="03178752">
                  <wp:extent cx="2978079" cy="2921000"/>
                  <wp:effectExtent l="0" t="0" r="0" b="0"/>
                  <wp:docPr id="1667184163" name="Picture 2" descr="A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84163" name="Picture 2" descr="A patchwork quil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942" cy="294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C84B2D7" w:rsidR="00AC1870" w:rsidRDefault="003965A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F74C071" wp14:editId="5005A1A8">
            <wp:extent cx="6858000" cy="6610985"/>
            <wp:effectExtent l="0" t="0" r="0" b="5715"/>
            <wp:docPr id="110982004" name="Picture 3" descr="A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2004" name="Picture 3" descr="A quil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A5FA9" wp14:editId="22AC88B7">
            <wp:extent cx="9144000" cy="6858000"/>
            <wp:effectExtent l="0" t="0" r="0" b="0"/>
            <wp:docPr id="2087604214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04214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CB6CF" wp14:editId="3AD5445D">
            <wp:extent cx="6858000" cy="6726555"/>
            <wp:effectExtent l="0" t="0" r="0" b="4445"/>
            <wp:docPr id="670714306" name="Picture 5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14306" name="Picture 5" descr="A patchwork quil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DB74C" wp14:editId="4DA48027">
            <wp:extent cx="9144000" cy="6858000"/>
            <wp:effectExtent l="0" t="0" r="0" b="0"/>
            <wp:docPr id="1701612471" name="Picture 6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12471" name="Picture 6" descr="A close 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740F5A6" w14:textId="77777777" w:rsidR="007177FB" w:rsidRDefault="007177FB" w:rsidP="007177F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177FB" w:rsidRPr="00023D07" w14:paraId="23164200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C290" w14:textId="77777777" w:rsidR="007177FB" w:rsidRPr="00023D07" w:rsidRDefault="007177F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DF4F" w14:textId="77777777" w:rsidR="007177FB" w:rsidRPr="00023D07" w:rsidRDefault="007177F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C119" w14:textId="77777777" w:rsidR="007177FB" w:rsidRPr="00023D07" w:rsidRDefault="007177F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CF66" w14:textId="77777777" w:rsidR="007177FB" w:rsidRPr="00023D07" w:rsidRDefault="007177F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4470" w14:textId="77777777" w:rsidR="007177FB" w:rsidRPr="00023D07" w:rsidRDefault="007177F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177FB" w14:paraId="0B3C811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7EEAE27" w14:textId="77777777" w:rsidR="007177FB" w:rsidRDefault="007177F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A9BD1D5" w14:textId="77777777" w:rsidR="007177FB" w:rsidRDefault="007177FB" w:rsidP="00117A44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16CD8CAF" w14:textId="77777777" w:rsidR="007177FB" w:rsidRDefault="007177F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9AC0CE" w14:textId="77777777" w:rsidR="007177FB" w:rsidRDefault="007177F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59E3979E" w14:textId="77777777" w:rsidR="007177FB" w:rsidRDefault="007177F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177FB" w14:paraId="0FA06FD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B31DA8D" w14:textId="77777777" w:rsidR="007177FB" w:rsidRPr="00023D07" w:rsidRDefault="007177F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29A22B9" w14:textId="77777777" w:rsidR="007177FB" w:rsidRDefault="007177F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E32E254" w14:textId="77777777" w:rsidR="007177FB" w:rsidRDefault="007177F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121A986" w14:textId="77777777" w:rsidR="007177FB" w:rsidRPr="004E673A" w:rsidRDefault="007177F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37160EE" w14:textId="77777777" w:rsidR="007177FB" w:rsidRDefault="007177FB" w:rsidP="00117A44">
            <w:pPr>
              <w:rPr>
                <w:color w:val="4472C4" w:themeColor="accent1"/>
              </w:rPr>
            </w:pPr>
          </w:p>
        </w:tc>
      </w:tr>
      <w:tr w:rsidR="007177FB" w14:paraId="360A985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8EF5BBB" w14:textId="77777777" w:rsidR="007177FB" w:rsidRPr="00023D07" w:rsidRDefault="007177F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19ED97F" w14:textId="77777777" w:rsidR="007177FB" w:rsidRDefault="007177F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8B3F85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A3A9F">
              <w:rPr>
                <w:color w:val="4472C4" w:themeColor="accent1"/>
              </w:rPr>
              <w:t>1</w:t>
            </w:r>
            <w:r w:rsidR="00AE1EB2">
              <w:rPr>
                <w:color w:val="4472C4" w:themeColor="accent1"/>
              </w:rPr>
              <w:t>95</w:t>
            </w:r>
            <w:r w:rsidR="002D1C13">
              <w:rPr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A3A9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7A93B3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960B64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4C0612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A3A9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011145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A3A9F">
              <w:rPr>
                <w:noProof/>
                <w:color w:val="4472C4" w:themeColor="accent1"/>
              </w:rPr>
              <w:t>17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A3A9F">
              <w:rPr>
                <w:noProof/>
                <w:color w:val="4472C4" w:themeColor="accent1"/>
              </w:rPr>
              <w:t>17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47FD35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ADD00" w14:textId="77777777" w:rsidR="00660184" w:rsidRDefault="00660184" w:rsidP="00505854">
      <w:r>
        <w:separator/>
      </w:r>
    </w:p>
  </w:endnote>
  <w:endnote w:type="continuationSeparator" w:id="0">
    <w:p w14:paraId="2D4B8A0F" w14:textId="77777777" w:rsidR="00660184" w:rsidRDefault="0066018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562CF" w14:textId="77777777" w:rsidR="00660184" w:rsidRDefault="00660184" w:rsidP="00505854">
      <w:r>
        <w:separator/>
      </w:r>
    </w:p>
  </w:footnote>
  <w:footnote w:type="continuationSeparator" w:id="0">
    <w:p w14:paraId="0CD47501" w14:textId="77777777" w:rsidR="00660184" w:rsidRDefault="0066018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B639F4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F43D9">
      <w:rPr>
        <w:b/>
        <w:bCs/>
        <w:sz w:val="28"/>
        <w:szCs w:val="28"/>
      </w:rPr>
      <w:t>0298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D1C13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661F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1C13"/>
    <w:rsid w:val="002D2874"/>
    <w:rsid w:val="002E6D0A"/>
    <w:rsid w:val="002F43D9"/>
    <w:rsid w:val="002F477D"/>
    <w:rsid w:val="002F5BE2"/>
    <w:rsid w:val="0031009D"/>
    <w:rsid w:val="00313E29"/>
    <w:rsid w:val="00321401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0A1"/>
    <w:rsid w:val="00395D27"/>
    <w:rsid w:val="003965AC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3A9F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0184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177FB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4602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C7E30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1EB2"/>
    <w:rsid w:val="00AF0572"/>
    <w:rsid w:val="00B11B57"/>
    <w:rsid w:val="00B17501"/>
    <w:rsid w:val="00B232F3"/>
    <w:rsid w:val="00B243B4"/>
    <w:rsid w:val="00B43E37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19F0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20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2025-09-30T17:31:00Z</dcterms:modified>
</cp:coreProperties>
</file>