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24A0C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24A0C" w14:paraId="15934A3C" w14:textId="77777777" w:rsidTr="00D2396E">
        <w:tc>
          <w:tcPr>
            <w:tcW w:w="5395" w:type="dxa"/>
          </w:tcPr>
          <w:p w14:paraId="2F2D6E1B" w14:textId="08D9E7D4" w:rsidR="00AC1870" w:rsidRDefault="00E24A0C" w:rsidP="00D2396E">
            <w:r>
              <w:rPr>
                <w:noProof/>
              </w:rPr>
              <w:drawing>
                <wp:inline distT="0" distB="0" distL="0" distR="0" wp14:anchorId="2A9F6F1B" wp14:editId="57310D6C">
                  <wp:extent cx="3095913" cy="2894965"/>
                  <wp:effectExtent l="0" t="0" r="3175" b="635"/>
                  <wp:docPr id="29186278" name="Picture 1" descr="A patchwork of a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6278" name="Picture 1" descr="A patchwork of a squar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47" cy="290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9104680" w:rsidR="00AC1870" w:rsidRDefault="00E24A0C" w:rsidP="00D2396E">
            <w:r>
              <w:rPr>
                <w:noProof/>
              </w:rPr>
              <w:drawing>
                <wp:inline distT="0" distB="0" distL="0" distR="0" wp14:anchorId="606D92A9" wp14:editId="36362B8A">
                  <wp:extent cx="2292350" cy="2917015"/>
                  <wp:effectExtent l="0" t="0" r="0" b="4445"/>
                  <wp:docPr id="239901255" name="Picture 2" descr="A close-up of a patchwo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901255" name="Picture 2" descr="A close-up of a patchwor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09" cy="294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8E4854C" w:rsidR="00AC1870" w:rsidRDefault="00E24A0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F27B3EE" wp14:editId="23635EBD">
            <wp:extent cx="6858000" cy="6412865"/>
            <wp:effectExtent l="0" t="0" r="0" b="635"/>
            <wp:docPr id="313791606" name="Picture 3" descr="A patchwork of a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91606" name="Picture 3" descr="A patchwork of a squar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F1205" wp14:editId="1757EE73">
            <wp:extent cx="6858000" cy="6426835"/>
            <wp:effectExtent l="0" t="0" r="0" b="0"/>
            <wp:docPr id="1535813806" name="Picture 4" descr="A patchwork of a checkered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13806" name="Picture 4" descr="A patchwork of a checkered squar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A6E74" wp14:editId="277A3BE1">
            <wp:extent cx="6858000" cy="8726805"/>
            <wp:effectExtent l="0" t="0" r="0" b="0"/>
            <wp:docPr id="1602723815" name="Picture 5" descr="A close-up of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23815" name="Picture 5" descr="A close-up of a patchwor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64C2A789" w14:textId="77777777" w:rsidR="00020B8F" w:rsidRDefault="00020B8F" w:rsidP="00020B8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0B8F" w:rsidRPr="00023D07" w14:paraId="259F331C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2F4E" w14:textId="77777777" w:rsidR="00020B8F" w:rsidRPr="00023D07" w:rsidRDefault="00020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7277" w14:textId="77777777" w:rsidR="00020B8F" w:rsidRPr="00023D07" w:rsidRDefault="00020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22BC" w14:textId="77777777" w:rsidR="00020B8F" w:rsidRPr="00023D07" w:rsidRDefault="00020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6888" w14:textId="77777777" w:rsidR="00020B8F" w:rsidRPr="00023D07" w:rsidRDefault="00020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E1E8" w14:textId="77777777" w:rsidR="00020B8F" w:rsidRPr="00023D07" w:rsidRDefault="00020B8F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20B8F" w14:paraId="203E4BC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7788AFE" w14:textId="77777777" w:rsidR="00020B8F" w:rsidRDefault="00020B8F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679199A" w14:textId="77777777" w:rsidR="00020B8F" w:rsidRDefault="00020B8F" w:rsidP="00117A44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3ED7EEEE" w14:textId="77777777" w:rsidR="00020B8F" w:rsidRDefault="00020B8F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CF5ECF6" w14:textId="77777777" w:rsidR="00020B8F" w:rsidRDefault="00020B8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019084AB" w14:textId="77777777" w:rsidR="00020B8F" w:rsidRDefault="00020B8F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20B8F" w14:paraId="708C81F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EE8304" w14:textId="77777777" w:rsidR="00020B8F" w:rsidRPr="00023D07" w:rsidRDefault="00020B8F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924EE62" w14:textId="77777777" w:rsidR="00020B8F" w:rsidRDefault="00020B8F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8D9F118" w14:textId="77777777" w:rsidR="00020B8F" w:rsidRDefault="00020B8F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C02EC7D" w14:textId="77777777" w:rsidR="00020B8F" w:rsidRPr="004E673A" w:rsidRDefault="00020B8F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737538A" w14:textId="77777777" w:rsidR="00020B8F" w:rsidRDefault="00020B8F" w:rsidP="00117A44">
            <w:pPr>
              <w:rPr>
                <w:color w:val="4472C4" w:themeColor="accent1"/>
              </w:rPr>
            </w:pPr>
          </w:p>
        </w:tc>
      </w:tr>
      <w:tr w:rsidR="00020B8F" w14:paraId="58597CA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96335CA" w14:textId="77777777" w:rsidR="00020B8F" w:rsidRPr="00023D07" w:rsidRDefault="00020B8F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E136012" w14:textId="77777777" w:rsidR="00020B8F" w:rsidRDefault="00020B8F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C16204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62F0F">
              <w:rPr>
                <w:color w:val="4472C4" w:themeColor="accent1"/>
              </w:rPr>
              <w:t>1990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62F0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24011D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E62F0F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0431E4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E62F0F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EFB0670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62F0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4D532C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62F0F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62F0F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C105A2F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5D3CF" w14:textId="77777777" w:rsidR="00CB087F" w:rsidRDefault="00CB087F" w:rsidP="00505854">
      <w:r>
        <w:separator/>
      </w:r>
    </w:p>
  </w:endnote>
  <w:endnote w:type="continuationSeparator" w:id="0">
    <w:p w14:paraId="2825EEA4" w14:textId="77777777" w:rsidR="00CB087F" w:rsidRDefault="00CB087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5AEA3" w14:textId="77777777" w:rsidR="00CB087F" w:rsidRDefault="00CB087F" w:rsidP="00505854">
      <w:r>
        <w:separator/>
      </w:r>
    </w:p>
  </w:footnote>
  <w:footnote w:type="continuationSeparator" w:id="0">
    <w:p w14:paraId="02B82B30" w14:textId="77777777" w:rsidR="00CB087F" w:rsidRDefault="00CB087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104FA6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7369B">
      <w:rPr>
        <w:b/>
        <w:bCs/>
        <w:sz w:val="28"/>
        <w:szCs w:val="28"/>
      </w:rPr>
      <w:t>0297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62F0F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B8F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87E73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3EBB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3EBC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7369B"/>
    <w:rsid w:val="00C84D35"/>
    <w:rsid w:val="00CA10AB"/>
    <w:rsid w:val="00CA61DB"/>
    <w:rsid w:val="00CA664A"/>
    <w:rsid w:val="00CB087F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C4E33"/>
    <w:rsid w:val="00DD013C"/>
    <w:rsid w:val="00DD12E3"/>
    <w:rsid w:val="00DE480B"/>
    <w:rsid w:val="00DF1993"/>
    <w:rsid w:val="00E01CE2"/>
    <w:rsid w:val="00E04523"/>
    <w:rsid w:val="00E1228A"/>
    <w:rsid w:val="00E24A0C"/>
    <w:rsid w:val="00E26D84"/>
    <w:rsid w:val="00E45385"/>
    <w:rsid w:val="00E56BDB"/>
    <w:rsid w:val="00E622A4"/>
    <w:rsid w:val="00E62F0F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40229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19</Pages>
  <Words>3460</Words>
  <Characters>19723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2025-09-11T01:45:00Z</dcterms:modified>
</cp:coreProperties>
</file>