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3102C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13102C" w14:paraId="15934A3C" w14:textId="77777777" w:rsidTr="00D2396E">
        <w:tc>
          <w:tcPr>
            <w:tcW w:w="5395" w:type="dxa"/>
          </w:tcPr>
          <w:p w14:paraId="2F2D6E1B" w14:textId="0CCB83E8" w:rsidR="00AC1870" w:rsidRDefault="0013102C" w:rsidP="00D2396E">
            <w:r>
              <w:rPr>
                <w:noProof/>
              </w:rPr>
              <w:drawing>
                <wp:inline distT="0" distB="0" distL="0" distR="0" wp14:anchorId="76901725" wp14:editId="003D231A">
                  <wp:extent cx="3185447" cy="3048000"/>
                  <wp:effectExtent l="0" t="0" r="2540" b="0"/>
                  <wp:docPr id="293697674" name="Picture 1" descr="A quilt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697674" name="Picture 1" descr="A quilt with flower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535" cy="307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06860040" w:rsidR="00AC1870" w:rsidRDefault="0013102C" w:rsidP="00D2396E">
            <w:r>
              <w:rPr>
                <w:noProof/>
              </w:rPr>
              <w:drawing>
                <wp:inline distT="0" distB="0" distL="0" distR="0" wp14:anchorId="5DC44F4B" wp14:editId="71165162">
                  <wp:extent cx="3189458" cy="3048000"/>
                  <wp:effectExtent l="0" t="0" r="0" b="0"/>
                  <wp:docPr id="1900384957" name="Picture 2" descr="A red and green star patchwork on a white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384957" name="Picture 2" descr="A red and green star patchwork on a white squar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22" cy="307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62485FC" w:rsidR="00AC1870" w:rsidRDefault="0013102C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BC04BCC" wp14:editId="7BEDE926">
            <wp:extent cx="6858000" cy="6562090"/>
            <wp:effectExtent l="0" t="0" r="0" b="3810"/>
            <wp:docPr id="745163711" name="Picture 3" descr="A quilt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163711" name="Picture 3" descr="A quilt with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6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DA7D0" wp14:editId="127DB74E">
            <wp:extent cx="6858000" cy="7683500"/>
            <wp:effectExtent l="0" t="0" r="0" b="0"/>
            <wp:docPr id="11907026" name="Picture 4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7026" name="Picture 4" descr="A close 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4539C" wp14:editId="6F365592">
            <wp:extent cx="6858000" cy="6553835"/>
            <wp:effectExtent l="0" t="0" r="0" b="0"/>
            <wp:docPr id="1964745071" name="Picture 5" descr="A red and green star patchwork on a white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745071" name="Picture 5" descr="A red and green star patchwork on a white squar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5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34F8E0" wp14:editId="7AB0E461">
            <wp:extent cx="9144000" cy="6858000"/>
            <wp:effectExtent l="0" t="0" r="0" b="0"/>
            <wp:docPr id="1368570308" name="Picture 6" descr="A close-up of a red and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70308" name="Picture 6" descr="A close-up of a red and white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467BEDB9" w14:textId="77777777" w:rsidR="00E43C3C" w:rsidRDefault="00E43C3C" w:rsidP="00E43C3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E43C3C" w:rsidRPr="00023D07" w14:paraId="7ED2CB96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BAE2" w14:textId="77777777" w:rsidR="00E43C3C" w:rsidRPr="00023D07" w:rsidRDefault="00E43C3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D406D" w14:textId="77777777" w:rsidR="00E43C3C" w:rsidRPr="00023D07" w:rsidRDefault="00E43C3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64A5" w14:textId="77777777" w:rsidR="00E43C3C" w:rsidRPr="00023D07" w:rsidRDefault="00E43C3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AFFFB" w14:textId="77777777" w:rsidR="00E43C3C" w:rsidRPr="00023D07" w:rsidRDefault="00E43C3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B2B8F" w14:textId="77777777" w:rsidR="00E43C3C" w:rsidRPr="00023D07" w:rsidRDefault="00E43C3C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E43C3C" w14:paraId="4C62617A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7D933FF" w14:textId="77777777" w:rsidR="00E43C3C" w:rsidRDefault="00E43C3C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2ACBD3D" w14:textId="77777777" w:rsidR="00E43C3C" w:rsidRDefault="00E43C3C" w:rsidP="00117A44">
            <w:r>
              <w:rPr>
                <w:color w:val="4472C4" w:themeColor="accent1"/>
              </w:rPr>
              <w:t>Juuly 2024</w:t>
            </w:r>
          </w:p>
        </w:tc>
        <w:tc>
          <w:tcPr>
            <w:tcW w:w="1890" w:type="dxa"/>
          </w:tcPr>
          <w:p w14:paraId="17E4B3E4" w14:textId="77777777" w:rsidR="00E43C3C" w:rsidRDefault="00E43C3C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BD5E66E" w14:textId="77777777" w:rsidR="00E43C3C" w:rsidRDefault="00E43C3C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17F5D112" w14:textId="77777777" w:rsidR="00E43C3C" w:rsidRDefault="00E43C3C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E43C3C" w14:paraId="2099417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542592A" w14:textId="77777777" w:rsidR="00E43C3C" w:rsidRPr="00023D07" w:rsidRDefault="00E43C3C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D6383EA" w14:textId="77777777" w:rsidR="00E43C3C" w:rsidRDefault="00E43C3C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DC871D0" w14:textId="77777777" w:rsidR="00E43C3C" w:rsidRDefault="00E43C3C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DC30F2E" w14:textId="77777777" w:rsidR="00E43C3C" w:rsidRPr="004E673A" w:rsidRDefault="00E43C3C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F2A30A6" w14:textId="77777777" w:rsidR="00E43C3C" w:rsidRDefault="00E43C3C" w:rsidP="00117A44">
            <w:pPr>
              <w:rPr>
                <w:color w:val="4472C4" w:themeColor="accent1"/>
              </w:rPr>
            </w:pPr>
          </w:p>
        </w:tc>
      </w:tr>
      <w:tr w:rsidR="00E43C3C" w14:paraId="1C4C656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27096E5" w14:textId="77777777" w:rsidR="00E43C3C" w:rsidRPr="00023D07" w:rsidRDefault="00E43C3C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45998EC" w14:textId="77777777" w:rsidR="00E43C3C" w:rsidRDefault="00E43C3C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1C91506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075BE">
              <w:rPr>
                <w:color w:val="4472C4" w:themeColor="accent1"/>
              </w:rPr>
              <w:t>1855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075BE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30418E4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A075BE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00151F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075BE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1BB806F2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075BE">
              <w:rPr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0A60498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075BE">
              <w:rPr>
                <w:noProof/>
                <w:color w:val="4472C4" w:themeColor="accent1"/>
              </w:rPr>
              <w:t>14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075BE">
              <w:rPr>
                <w:noProof/>
                <w:color w:val="4472C4" w:themeColor="accent1"/>
              </w:rPr>
              <w:t>14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66F158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AB3E5" w14:textId="77777777" w:rsidR="00343D34" w:rsidRDefault="00343D34" w:rsidP="00505854">
      <w:r>
        <w:separator/>
      </w:r>
    </w:p>
  </w:endnote>
  <w:endnote w:type="continuationSeparator" w:id="0">
    <w:p w14:paraId="3E9CE722" w14:textId="77777777" w:rsidR="00343D34" w:rsidRDefault="00343D3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1BA38" w14:textId="77777777" w:rsidR="001B368C" w:rsidRDefault="001B36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A64DE" w14:textId="77777777" w:rsidR="001B368C" w:rsidRDefault="001B36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E3C63" w14:textId="77777777" w:rsidR="00343D34" w:rsidRDefault="00343D34" w:rsidP="00505854">
      <w:r>
        <w:separator/>
      </w:r>
    </w:p>
  </w:footnote>
  <w:footnote w:type="continuationSeparator" w:id="0">
    <w:p w14:paraId="7FDB4CE2" w14:textId="77777777" w:rsidR="00343D34" w:rsidRDefault="00343D3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59A5" w14:textId="77777777" w:rsidR="001B368C" w:rsidRDefault="001B36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B56145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1B368C">
      <w:rPr>
        <w:b/>
        <w:bCs/>
        <w:sz w:val="28"/>
        <w:szCs w:val="28"/>
      </w:rPr>
      <w:t>0296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075BE">
      <w:rPr>
        <w:noProof/>
        <w:sz w:val="28"/>
        <w:szCs w:val="28"/>
      </w:rPr>
      <w:t>September 10,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88EB24" w14:textId="77777777" w:rsidR="001B368C" w:rsidRDefault="001B36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53"/>
    <w:rsid w:val="00106BC9"/>
    <w:rsid w:val="0013102C"/>
    <w:rsid w:val="00163D63"/>
    <w:rsid w:val="00174C18"/>
    <w:rsid w:val="00177BB7"/>
    <w:rsid w:val="001873C2"/>
    <w:rsid w:val="00193391"/>
    <w:rsid w:val="001A4C7E"/>
    <w:rsid w:val="001B0FD8"/>
    <w:rsid w:val="001B241F"/>
    <w:rsid w:val="001B368C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46579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43D34"/>
    <w:rsid w:val="003452AF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260B"/>
    <w:rsid w:val="006061FD"/>
    <w:rsid w:val="0062156F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18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075BE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3C3C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20</Pages>
  <Words>3460</Words>
  <Characters>19726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2025-09-11T01:44:00Z</dcterms:modified>
</cp:coreProperties>
</file>