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3CAA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2B3CAA" w14:paraId="15934A3C" w14:textId="77777777" w:rsidTr="00D2396E">
        <w:tc>
          <w:tcPr>
            <w:tcW w:w="5395" w:type="dxa"/>
          </w:tcPr>
          <w:p w14:paraId="2F2D6E1B" w14:textId="7BC6E83F" w:rsidR="00AC1870" w:rsidRDefault="002B3CAA" w:rsidP="00D2396E">
            <w:r>
              <w:rPr>
                <w:noProof/>
              </w:rPr>
              <w:drawing>
                <wp:inline distT="0" distB="0" distL="0" distR="0" wp14:anchorId="18C8A709" wp14:editId="1A6AB5E1">
                  <wp:extent cx="3124200" cy="2886702"/>
                  <wp:effectExtent l="0" t="0" r="0" b="0"/>
                  <wp:docPr id="2038333886" name="Picture 1" descr="A piece of fabric with pink and green flowe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333886" name="Picture 1" descr="A piece of fabric with pink and green flowers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762" cy="2908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074F12FD" w:rsidR="00AC1870" w:rsidRDefault="002B3CAA" w:rsidP="00D2396E">
            <w:r>
              <w:rPr>
                <w:noProof/>
              </w:rPr>
              <w:drawing>
                <wp:inline distT="0" distB="0" distL="0" distR="0" wp14:anchorId="7F982BCE" wp14:editId="486D0BCE">
                  <wp:extent cx="3107055" cy="3148482"/>
                  <wp:effectExtent l="0" t="0" r="4445" b="1270"/>
                  <wp:docPr id="591053678" name="Picture 2" descr="A piece of fabric with pink and green flowe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053678" name="Picture 2" descr="A piece of fabric with pink and green flowers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512" cy="3156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02461F5C" w:rsidR="00AC1870" w:rsidRDefault="002B3CAA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7F1E37D8" wp14:editId="24360BBD">
            <wp:extent cx="6858000" cy="6336665"/>
            <wp:effectExtent l="0" t="0" r="0" b="635"/>
            <wp:docPr id="1938710782" name="Picture 3" descr="A piece of fabric with pink and green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710782" name="Picture 3" descr="A piece of fabric with pink and green flower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3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0A33C0" wp14:editId="2034C9FF">
            <wp:extent cx="6858000" cy="8595360"/>
            <wp:effectExtent l="0" t="0" r="0" b="2540"/>
            <wp:docPr id="342565255" name="Picture 4" descr="A close 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565255" name="Picture 4" descr="A close up of a quil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B6C4DF" wp14:editId="6F18A9BE">
            <wp:extent cx="6858000" cy="6949440"/>
            <wp:effectExtent l="0" t="0" r="0" b="0"/>
            <wp:docPr id="583665315" name="Picture 5" descr="A piece of fabric with pink and green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665315" name="Picture 5" descr="A piece of fabric with pink and green flower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4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2DC105" wp14:editId="7750BABC">
            <wp:extent cx="6858000" cy="7760335"/>
            <wp:effectExtent l="0" t="0" r="0" b="0"/>
            <wp:docPr id="448720854" name="Picture 6" descr="A close up of a patchwo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720854" name="Picture 6" descr="A close up of a patchwork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76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0CE0784C" w14:textId="77777777" w:rsidR="00CB551F" w:rsidRDefault="00CB551F" w:rsidP="00CB551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CB551F" w:rsidRPr="00023D07" w14:paraId="6CA92532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3C0D9" w14:textId="77777777" w:rsidR="00CB551F" w:rsidRPr="00023D07" w:rsidRDefault="00CB551F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9F203" w14:textId="77777777" w:rsidR="00CB551F" w:rsidRPr="00023D07" w:rsidRDefault="00CB551F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64B3C" w14:textId="77777777" w:rsidR="00CB551F" w:rsidRPr="00023D07" w:rsidRDefault="00CB551F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11716" w14:textId="77777777" w:rsidR="00CB551F" w:rsidRPr="00023D07" w:rsidRDefault="00CB551F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F7C1C" w14:textId="77777777" w:rsidR="00CB551F" w:rsidRPr="00023D07" w:rsidRDefault="00CB551F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CB551F" w14:paraId="27ABEBBA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004E600" w14:textId="77777777" w:rsidR="00CB551F" w:rsidRDefault="00CB551F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46F86AFC" w14:textId="77777777" w:rsidR="00CB551F" w:rsidRDefault="00CB551F" w:rsidP="00117A44">
            <w:r>
              <w:rPr>
                <w:color w:val="4472C4" w:themeColor="accent1"/>
              </w:rPr>
              <w:t>Juuly 2024</w:t>
            </w:r>
          </w:p>
        </w:tc>
        <w:tc>
          <w:tcPr>
            <w:tcW w:w="1890" w:type="dxa"/>
          </w:tcPr>
          <w:p w14:paraId="432D2F59" w14:textId="77777777" w:rsidR="00CB551F" w:rsidRDefault="00CB551F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377E2F17" w14:textId="77777777" w:rsidR="00CB551F" w:rsidRDefault="00CB551F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retired appraiser</w:t>
            </w:r>
          </w:p>
        </w:tc>
        <w:tc>
          <w:tcPr>
            <w:tcW w:w="1165" w:type="dxa"/>
          </w:tcPr>
          <w:p w14:paraId="7EE16350" w14:textId="77777777" w:rsidR="00CB551F" w:rsidRDefault="00CB551F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CB551F" w14:paraId="5291D42F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97EF532" w14:textId="77777777" w:rsidR="00CB551F" w:rsidRPr="00023D07" w:rsidRDefault="00CB551F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66914299" w14:textId="77777777" w:rsidR="00CB551F" w:rsidRDefault="00CB551F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6DB4D3B3" w14:textId="77777777" w:rsidR="00CB551F" w:rsidRDefault="00CB551F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D2A7E5A" w14:textId="77777777" w:rsidR="00CB551F" w:rsidRPr="004E673A" w:rsidRDefault="00CB551F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23E13FD" w14:textId="77777777" w:rsidR="00CB551F" w:rsidRDefault="00CB551F" w:rsidP="00117A44">
            <w:pPr>
              <w:rPr>
                <w:color w:val="4472C4" w:themeColor="accent1"/>
              </w:rPr>
            </w:pPr>
          </w:p>
        </w:tc>
      </w:tr>
      <w:tr w:rsidR="00CB551F" w14:paraId="1C84D17C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F85F1E8" w14:textId="77777777" w:rsidR="00CB551F" w:rsidRPr="00023D07" w:rsidRDefault="00CB551F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109E1B2A" w14:textId="77777777" w:rsidR="00CB551F" w:rsidRDefault="00CB551F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0D2A1F47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85E33">
              <w:rPr>
                <w:noProof/>
                <w:color w:val="4472C4" w:themeColor="accent1"/>
              </w:rPr>
              <w:t>19</w:t>
            </w:r>
            <w:r w:rsidR="00F80D66">
              <w:rPr>
                <w:noProof/>
                <w:color w:val="4472C4" w:themeColor="accent1"/>
              </w:rPr>
              <w:t>65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485E33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006FE3CD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3BB970E8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69AA8677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85E33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6C52ED1A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485E33">
              <w:rPr>
                <w:noProof/>
                <w:color w:val="4472C4" w:themeColor="accent1"/>
              </w:rPr>
              <w:t>11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485E33">
              <w:rPr>
                <w:noProof/>
                <w:color w:val="4472C4" w:themeColor="accent1"/>
              </w:rPr>
              <w:t>11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0922D1A9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A8171F" w14:textId="77777777" w:rsidR="005C05FC" w:rsidRDefault="005C05FC" w:rsidP="00505854">
      <w:r>
        <w:separator/>
      </w:r>
    </w:p>
  </w:endnote>
  <w:endnote w:type="continuationSeparator" w:id="0">
    <w:p w14:paraId="56F87512" w14:textId="77777777" w:rsidR="005C05FC" w:rsidRDefault="005C05FC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63BC96" w14:textId="77777777" w:rsidR="005C05FC" w:rsidRDefault="005C05FC" w:rsidP="00505854">
      <w:r>
        <w:separator/>
      </w:r>
    </w:p>
  </w:footnote>
  <w:footnote w:type="continuationSeparator" w:id="0">
    <w:p w14:paraId="7361B8F3" w14:textId="77777777" w:rsidR="005C05FC" w:rsidRDefault="005C05FC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7B883F2F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56168E">
      <w:rPr>
        <w:b/>
        <w:bCs/>
        <w:sz w:val="28"/>
        <w:szCs w:val="28"/>
      </w:rPr>
      <w:t>0295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F80D66">
      <w:rPr>
        <w:noProof/>
        <w:sz w:val="28"/>
        <w:szCs w:val="28"/>
      </w:rPr>
      <w:t>September 30,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753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3CAA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519E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85E3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168E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05FC"/>
    <w:rsid w:val="005C292D"/>
    <w:rsid w:val="005C3BD5"/>
    <w:rsid w:val="005C4582"/>
    <w:rsid w:val="005C5C7A"/>
    <w:rsid w:val="005C6028"/>
    <w:rsid w:val="005C77C3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0413F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3D9E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04E19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57AD9"/>
    <w:rsid w:val="00C6055B"/>
    <w:rsid w:val="00C63B79"/>
    <w:rsid w:val="00C84D35"/>
    <w:rsid w:val="00CA10AB"/>
    <w:rsid w:val="00CA61DB"/>
    <w:rsid w:val="00CA664A"/>
    <w:rsid w:val="00CB23E2"/>
    <w:rsid w:val="00CB551F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3297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0D66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20</Pages>
  <Words>3460</Words>
  <Characters>19726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7</cp:revision>
  <dcterms:created xsi:type="dcterms:W3CDTF">2025-07-06T20:23:00Z</dcterms:created>
  <dcterms:modified xsi:type="dcterms:W3CDTF">2025-09-30T17:31:00Z</dcterms:modified>
</cp:coreProperties>
</file>