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F4BBC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DF4BBC" w14:paraId="15934A3C" w14:textId="77777777" w:rsidTr="00D2396E">
        <w:tc>
          <w:tcPr>
            <w:tcW w:w="5395" w:type="dxa"/>
          </w:tcPr>
          <w:p w14:paraId="2F2D6E1B" w14:textId="56AA10A7" w:rsidR="00AC1870" w:rsidRDefault="00DF4BBC" w:rsidP="00D2396E">
            <w:r>
              <w:rPr>
                <w:noProof/>
              </w:rPr>
              <w:drawing>
                <wp:inline distT="0" distB="0" distL="0" distR="0" wp14:anchorId="554DB155" wp14:editId="2C9F4817">
                  <wp:extent cx="2921000" cy="2870152"/>
                  <wp:effectExtent l="0" t="0" r="0" b="635"/>
                  <wp:docPr id="2144341321" name="Picture 1" descr="A black and white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341321" name="Picture 1" descr="A black and white quil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018" cy="290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2942CDDF" w:rsidR="00AC1870" w:rsidRDefault="00DF4BBC" w:rsidP="00D2396E">
            <w:r>
              <w:rPr>
                <w:noProof/>
              </w:rPr>
              <w:drawing>
                <wp:inline distT="0" distB="0" distL="0" distR="0" wp14:anchorId="02E0B1DE" wp14:editId="56CDB4D6">
                  <wp:extent cx="3020897" cy="2862580"/>
                  <wp:effectExtent l="0" t="0" r="1905" b="0"/>
                  <wp:docPr id="1313456701" name="Picture 2" descr="A black and white patchwork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456701" name="Picture 2" descr="A black and white patchwork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092" cy="289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125C8F3A" w:rsidR="00AC1870" w:rsidRDefault="00DF4BBC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4AE48F2" wp14:editId="10383173">
            <wp:extent cx="6858000" cy="6738620"/>
            <wp:effectExtent l="0" t="0" r="0" b="5080"/>
            <wp:docPr id="1944040065" name="Picture 3" descr="A black and white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40065" name="Picture 3" descr="A black and white quil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9C8AC" wp14:editId="2CFA0FAD">
            <wp:extent cx="6858000" cy="5334000"/>
            <wp:effectExtent l="0" t="0" r="0" b="0"/>
            <wp:docPr id="529916743" name="Picture 4" descr="A piece of fabric with a black and whit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16743" name="Picture 4" descr="A piece of fabric with a black and white patter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69F77" wp14:editId="7F6A52DE">
            <wp:extent cx="6858000" cy="6498590"/>
            <wp:effectExtent l="0" t="0" r="0" b="3810"/>
            <wp:docPr id="2094703917" name="Picture 5" descr="A black and white patchwork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03917" name="Picture 5" descr="A black and white patchwork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F506F" wp14:editId="32A1ACAE">
            <wp:extent cx="6858000" cy="5742305"/>
            <wp:effectExtent l="0" t="0" r="0" b="0"/>
            <wp:docPr id="1679046635" name="Picture 6" descr="A piece of fabric with white threa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46635" name="Picture 6" descr="A piece of fabric with white thread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5E51B603" w14:textId="77777777" w:rsidR="0096059E" w:rsidRDefault="0096059E" w:rsidP="0096059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6059E" w:rsidRPr="00023D07" w14:paraId="3CCF4729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67EE" w14:textId="77777777" w:rsidR="0096059E" w:rsidRPr="00023D07" w:rsidRDefault="0096059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034F" w14:textId="77777777" w:rsidR="0096059E" w:rsidRPr="00023D07" w:rsidRDefault="0096059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AC1D" w14:textId="77777777" w:rsidR="0096059E" w:rsidRPr="00023D07" w:rsidRDefault="0096059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BA23" w14:textId="77777777" w:rsidR="0096059E" w:rsidRPr="00023D07" w:rsidRDefault="0096059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B63D" w14:textId="77777777" w:rsidR="0096059E" w:rsidRPr="00023D07" w:rsidRDefault="0096059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6059E" w14:paraId="1429CA0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6E9B341" w14:textId="77777777" w:rsidR="0096059E" w:rsidRDefault="0096059E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E8EA9C3" w14:textId="77777777" w:rsidR="0096059E" w:rsidRDefault="0096059E" w:rsidP="00117A44">
            <w:r>
              <w:rPr>
                <w:color w:val="4472C4" w:themeColor="accent1"/>
              </w:rPr>
              <w:t>Juuly 2024</w:t>
            </w:r>
          </w:p>
        </w:tc>
        <w:tc>
          <w:tcPr>
            <w:tcW w:w="1890" w:type="dxa"/>
          </w:tcPr>
          <w:p w14:paraId="4213A649" w14:textId="77777777" w:rsidR="0096059E" w:rsidRDefault="0096059E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6DF0F85" w14:textId="77777777" w:rsidR="0096059E" w:rsidRDefault="0096059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3663225B" w14:textId="77777777" w:rsidR="0096059E" w:rsidRDefault="0096059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6059E" w14:paraId="5E10CA2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2379D79" w14:textId="77777777" w:rsidR="0096059E" w:rsidRPr="00023D07" w:rsidRDefault="0096059E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AA0F044" w14:textId="77777777" w:rsidR="0096059E" w:rsidRDefault="0096059E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B2E3B38" w14:textId="77777777" w:rsidR="0096059E" w:rsidRDefault="0096059E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7A29701" w14:textId="77777777" w:rsidR="0096059E" w:rsidRPr="004E673A" w:rsidRDefault="0096059E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387DC08" w14:textId="77777777" w:rsidR="0096059E" w:rsidRDefault="0096059E" w:rsidP="00117A44">
            <w:pPr>
              <w:rPr>
                <w:color w:val="4472C4" w:themeColor="accent1"/>
              </w:rPr>
            </w:pPr>
          </w:p>
        </w:tc>
      </w:tr>
      <w:tr w:rsidR="0096059E" w14:paraId="64D9713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5279980" w14:textId="77777777" w:rsidR="0096059E" w:rsidRPr="00023D07" w:rsidRDefault="0096059E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B3895D9" w14:textId="77777777" w:rsidR="0096059E" w:rsidRDefault="0096059E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B83713B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84875">
              <w:rPr>
                <w:color w:val="4472C4" w:themeColor="accent1"/>
              </w:rPr>
              <w:t>1</w:t>
            </w:r>
            <w:r w:rsidR="00F572D1">
              <w:rPr>
                <w:color w:val="4472C4" w:themeColor="accent1"/>
              </w:rPr>
              <w:t>895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8487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BA5AA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8A7808B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CEDD6B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8487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C64E48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84875">
              <w:rPr>
                <w:noProof/>
                <w:color w:val="4472C4" w:themeColor="accent1"/>
              </w:rPr>
              <w:t>13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84875">
              <w:rPr>
                <w:noProof/>
                <w:color w:val="4472C4" w:themeColor="accent1"/>
              </w:rPr>
              <w:t>13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04B008BA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C69F1" w14:textId="77777777" w:rsidR="002E04DE" w:rsidRDefault="002E04DE" w:rsidP="00505854">
      <w:r>
        <w:separator/>
      </w:r>
    </w:p>
  </w:endnote>
  <w:endnote w:type="continuationSeparator" w:id="0">
    <w:p w14:paraId="5509C934" w14:textId="77777777" w:rsidR="002E04DE" w:rsidRDefault="002E04D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87A5F" w14:textId="77777777" w:rsidR="00D641D8" w:rsidRDefault="00D641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0783B" w14:textId="77777777" w:rsidR="00D641D8" w:rsidRDefault="00D64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AAA52" w14:textId="77777777" w:rsidR="002E04DE" w:rsidRDefault="002E04DE" w:rsidP="00505854">
      <w:r>
        <w:separator/>
      </w:r>
    </w:p>
  </w:footnote>
  <w:footnote w:type="continuationSeparator" w:id="0">
    <w:p w14:paraId="2A931E0C" w14:textId="77777777" w:rsidR="002E04DE" w:rsidRDefault="002E04D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87998" w14:textId="77777777" w:rsidR="00D641D8" w:rsidRDefault="00D641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8C9E54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641D8">
      <w:rPr>
        <w:b/>
        <w:bCs/>
        <w:sz w:val="28"/>
        <w:szCs w:val="28"/>
      </w:rPr>
      <w:t>0294</w:t>
    </w:r>
    <w:r w:rsidR="00D641D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572D1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D801F" w14:textId="77777777" w:rsidR="00D641D8" w:rsidRDefault="00D641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1099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4C18"/>
    <w:rsid w:val="00177BB7"/>
    <w:rsid w:val="001873C2"/>
    <w:rsid w:val="00193391"/>
    <w:rsid w:val="001A32B6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9788F"/>
    <w:rsid w:val="002A4097"/>
    <w:rsid w:val="002B1CEB"/>
    <w:rsid w:val="002B2ED8"/>
    <w:rsid w:val="002B7AA8"/>
    <w:rsid w:val="002C23D3"/>
    <w:rsid w:val="002D004D"/>
    <w:rsid w:val="002D2874"/>
    <w:rsid w:val="002E04DE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777F9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66D8C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059E"/>
    <w:rsid w:val="00965A67"/>
    <w:rsid w:val="0097001C"/>
    <w:rsid w:val="0097550E"/>
    <w:rsid w:val="0097695B"/>
    <w:rsid w:val="00984875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3B9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641D8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DF4BBC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572D1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20</Pages>
  <Words>3460</Words>
  <Characters>19726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2025-09-30T17:51:00Z</dcterms:modified>
</cp:coreProperties>
</file>