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E201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2E2017" w14:paraId="15934A3C" w14:textId="77777777" w:rsidTr="00D2396E">
        <w:tc>
          <w:tcPr>
            <w:tcW w:w="5395" w:type="dxa"/>
          </w:tcPr>
          <w:p w14:paraId="2F2D6E1B" w14:textId="3D88665C" w:rsidR="00AC1870" w:rsidRDefault="002E2017" w:rsidP="00D2396E">
            <w:r>
              <w:rPr>
                <w:noProof/>
              </w:rPr>
              <w:drawing>
                <wp:inline distT="0" distB="0" distL="0" distR="0" wp14:anchorId="34CBB502" wp14:editId="4C6B5D7A">
                  <wp:extent cx="3124200" cy="2925177"/>
                  <wp:effectExtent l="0" t="0" r="0" b="0"/>
                  <wp:docPr id="1443552253" name="Picture 1" descr="A pink patchwork with black and white desig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52253" name="Picture 1" descr="A pink patchwork with black and white desig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91" cy="293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C2BE061" w:rsidR="00AC1870" w:rsidRDefault="002E2017" w:rsidP="00D2396E">
            <w:r>
              <w:rPr>
                <w:noProof/>
              </w:rPr>
              <w:drawing>
                <wp:inline distT="0" distB="0" distL="0" distR="0" wp14:anchorId="7A4BB969" wp14:editId="7A4F39DA">
                  <wp:extent cx="2546350" cy="2918636"/>
                  <wp:effectExtent l="0" t="0" r="0" b="2540"/>
                  <wp:docPr id="903401749" name="Picture 2" descr="A close up of a patchwork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401749" name="Picture 2" descr="A close up of a patchwork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86" cy="29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52E1176" w:rsidR="00AC1870" w:rsidRDefault="002E201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5FC3298" wp14:editId="4465392D">
            <wp:extent cx="6858000" cy="6421120"/>
            <wp:effectExtent l="0" t="0" r="0" b="5080"/>
            <wp:docPr id="1395474237" name="Picture 3" descr="A pink patchwork with black and white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74237" name="Picture 3" descr="A pink patchwork with black and white desig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A09D5" wp14:editId="6DE34F47">
            <wp:extent cx="6858000" cy="8504555"/>
            <wp:effectExtent l="0" t="0" r="0" b="4445"/>
            <wp:docPr id="1896385771" name="Picture 4" descr="A pink patchwork quilt with black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85771" name="Picture 4" descr="A pink patchwork quilt with black and white squar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86835" wp14:editId="1398F45D">
            <wp:extent cx="6858000" cy="7247255"/>
            <wp:effectExtent l="0" t="0" r="0" b="4445"/>
            <wp:docPr id="593434258" name="Picture 5" descr="A piece of fabric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4258" name="Picture 5" descr="A piece of fabric on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09496" wp14:editId="6A427BEC">
            <wp:extent cx="6858000" cy="7860665"/>
            <wp:effectExtent l="0" t="0" r="0" b="635"/>
            <wp:docPr id="873390306" name="Picture 6" descr="A close up of a patchwork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90306" name="Picture 6" descr="A close up of a patchwork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B4D73CD" w14:textId="77777777" w:rsidR="009F6F66" w:rsidRDefault="009F6F66" w:rsidP="009F6F6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F6F66" w:rsidRPr="00023D07" w14:paraId="718D28B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4562" w14:textId="77777777" w:rsidR="009F6F66" w:rsidRPr="00023D07" w:rsidRDefault="009F6F6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8622" w14:textId="77777777" w:rsidR="009F6F66" w:rsidRPr="00023D07" w:rsidRDefault="009F6F6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B5C4" w14:textId="77777777" w:rsidR="009F6F66" w:rsidRPr="00023D07" w:rsidRDefault="009F6F6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244D" w14:textId="77777777" w:rsidR="009F6F66" w:rsidRPr="00023D07" w:rsidRDefault="009F6F6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80CD" w14:textId="77777777" w:rsidR="009F6F66" w:rsidRPr="00023D07" w:rsidRDefault="009F6F6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F6F66" w14:paraId="6CEAF77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5FD211" w14:textId="77777777" w:rsidR="009F6F66" w:rsidRDefault="009F6F6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A0AAB12" w14:textId="77777777" w:rsidR="009F6F66" w:rsidRDefault="009F6F66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7651A3A8" w14:textId="77777777" w:rsidR="009F6F66" w:rsidRDefault="009F6F6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500673B" w14:textId="77777777" w:rsidR="009F6F66" w:rsidRDefault="009F6F6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B851E5E" w14:textId="77777777" w:rsidR="009F6F66" w:rsidRDefault="009F6F6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F6F66" w14:paraId="54EFBA4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2502C7" w14:textId="77777777" w:rsidR="009F6F66" w:rsidRPr="00023D07" w:rsidRDefault="009F6F6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FE83EB8" w14:textId="77777777" w:rsidR="009F6F66" w:rsidRDefault="009F6F6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BBAFC0C" w14:textId="77777777" w:rsidR="009F6F66" w:rsidRDefault="009F6F6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F644514" w14:textId="77777777" w:rsidR="009F6F66" w:rsidRPr="004E673A" w:rsidRDefault="009F6F6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BAFFAF" w14:textId="77777777" w:rsidR="009F6F66" w:rsidRDefault="009F6F66" w:rsidP="00117A44">
            <w:pPr>
              <w:rPr>
                <w:color w:val="4472C4" w:themeColor="accent1"/>
              </w:rPr>
            </w:pPr>
          </w:p>
        </w:tc>
      </w:tr>
      <w:tr w:rsidR="009F6F66" w14:paraId="423CE63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CB4B75" w14:textId="77777777" w:rsidR="009F6F66" w:rsidRPr="00023D07" w:rsidRDefault="009F6F6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11A8A6B" w14:textId="77777777" w:rsidR="009F6F66" w:rsidRDefault="009F6F6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CD58A1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77337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59E974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7337">
              <w:rPr>
                <w:noProof/>
                <w:color w:val="4472C4" w:themeColor="accent1"/>
              </w:rPr>
              <w:t>1950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7733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BA775DC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77337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932941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577337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39F087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733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443B19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77337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77337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AC6135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CFFB8" w14:textId="77777777" w:rsidR="00073312" w:rsidRDefault="00073312" w:rsidP="00505854">
      <w:r>
        <w:separator/>
      </w:r>
    </w:p>
  </w:endnote>
  <w:endnote w:type="continuationSeparator" w:id="0">
    <w:p w14:paraId="0832F9A7" w14:textId="77777777" w:rsidR="00073312" w:rsidRDefault="0007331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87F2B" w14:textId="77777777" w:rsidR="00073312" w:rsidRDefault="00073312" w:rsidP="00505854">
      <w:r>
        <w:separator/>
      </w:r>
    </w:p>
  </w:footnote>
  <w:footnote w:type="continuationSeparator" w:id="0">
    <w:p w14:paraId="44817063" w14:textId="77777777" w:rsidR="00073312" w:rsidRDefault="0007331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37011A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A2B51">
      <w:rPr>
        <w:b/>
        <w:bCs/>
        <w:sz w:val="28"/>
        <w:szCs w:val="28"/>
      </w:rPr>
      <w:t>0292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77337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312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2017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77337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4F3E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2B51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6F66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95A8B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06F24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35F"/>
    <w:rsid w:val="00E04523"/>
    <w:rsid w:val="00E1228A"/>
    <w:rsid w:val="00E26D84"/>
    <w:rsid w:val="00E45385"/>
    <w:rsid w:val="00E56BDB"/>
    <w:rsid w:val="00E622A4"/>
    <w:rsid w:val="00E673CE"/>
    <w:rsid w:val="00E7154A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3461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2025-09-11T01:41:00Z</dcterms:modified>
</cp:coreProperties>
</file>