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765EC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1765EC" w14:paraId="15934A3C" w14:textId="77777777" w:rsidTr="00D2396E">
        <w:tc>
          <w:tcPr>
            <w:tcW w:w="5395" w:type="dxa"/>
          </w:tcPr>
          <w:p w14:paraId="2F2D6E1B" w14:textId="7B5E04D6" w:rsidR="00AC1870" w:rsidRDefault="001765EC" w:rsidP="00D2396E">
            <w:r>
              <w:rPr>
                <w:noProof/>
              </w:rPr>
              <w:drawing>
                <wp:inline distT="0" distB="0" distL="0" distR="0" wp14:anchorId="60EC869E" wp14:editId="35BEC805">
                  <wp:extent cx="3170639" cy="3035300"/>
                  <wp:effectExtent l="0" t="0" r="4445" b="0"/>
                  <wp:docPr id="1476717206" name="Picture 1" descr="A patchwork piece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717206" name="Picture 1" descr="A patchwork piece of fabric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332" cy="306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6E82348D" w:rsidR="00AC1870" w:rsidRDefault="001765EC" w:rsidP="00D2396E">
            <w:r>
              <w:rPr>
                <w:noProof/>
              </w:rPr>
              <w:drawing>
                <wp:inline distT="0" distB="0" distL="0" distR="0" wp14:anchorId="1426F3E5" wp14:editId="09524F74">
                  <wp:extent cx="3001433" cy="2251075"/>
                  <wp:effectExtent l="0" t="6033" r="2858" b="2857"/>
                  <wp:docPr id="558315283" name="Picture 2" descr="A close up of a patchwork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315283" name="Picture 2" descr="A close up of a patchwork quil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15347" cy="226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1CA7A144" w:rsidR="00AC1870" w:rsidRDefault="001765EC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8410A8C" wp14:editId="50A94895">
            <wp:extent cx="6858000" cy="6565265"/>
            <wp:effectExtent l="0" t="0" r="0" b="635"/>
            <wp:docPr id="734310449" name="Picture 3" descr="A patchwork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10449" name="Picture 3" descr="A patchwork piece of fabri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6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46EAB" wp14:editId="4EE8B65F">
            <wp:extent cx="6858000" cy="6417310"/>
            <wp:effectExtent l="0" t="0" r="0" b="0"/>
            <wp:docPr id="2132729566" name="Picture 4" descr="A piece of fabric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29566" name="Picture 4" descr="A piece of fabric on a white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D40AEA" wp14:editId="696B27F4">
            <wp:extent cx="6858000" cy="6513195"/>
            <wp:effectExtent l="0" t="0" r="0" b="1905"/>
            <wp:docPr id="2945884" name="Picture 5" descr="A piece of fabric on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884" name="Picture 5" descr="A piece of fabric on a white clot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E26958" wp14:editId="3DF48A51">
            <wp:extent cx="9144000" cy="6858000"/>
            <wp:effectExtent l="0" t="0" r="0" b="0"/>
            <wp:docPr id="1048331447" name="Picture 6" descr="A close up of a patchwork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31447" name="Picture 6" descr="A close up of a patchwork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2DA315E1" w14:textId="77777777" w:rsidR="00817A85" w:rsidRDefault="00817A85" w:rsidP="00817A85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17A85" w:rsidRPr="00023D07" w14:paraId="6E07E6B6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2AB5" w14:textId="77777777" w:rsidR="00817A85" w:rsidRPr="00023D07" w:rsidRDefault="00817A85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5704" w14:textId="77777777" w:rsidR="00817A85" w:rsidRPr="00023D07" w:rsidRDefault="00817A85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1188E" w14:textId="77777777" w:rsidR="00817A85" w:rsidRPr="00023D07" w:rsidRDefault="00817A85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F333" w14:textId="77777777" w:rsidR="00817A85" w:rsidRPr="00023D07" w:rsidRDefault="00817A85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CFDA" w14:textId="77777777" w:rsidR="00817A85" w:rsidRPr="00023D07" w:rsidRDefault="00817A85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17A85" w14:paraId="06E8C8B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02AD25F" w14:textId="77777777" w:rsidR="00817A85" w:rsidRDefault="00817A85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5D562E6" w14:textId="0F5FC878" w:rsidR="00817A85" w:rsidRDefault="00817A85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263FE9F9" w14:textId="77777777" w:rsidR="00817A85" w:rsidRDefault="00817A85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CFFB5D1" w14:textId="77777777" w:rsidR="00817A85" w:rsidRDefault="00817A85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78EF1440" w14:textId="77777777" w:rsidR="00817A85" w:rsidRDefault="00817A85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17A85" w14:paraId="028BBCC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B692338" w14:textId="77777777" w:rsidR="00817A85" w:rsidRPr="00023D07" w:rsidRDefault="00817A85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B78F627" w14:textId="77777777" w:rsidR="00817A85" w:rsidRDefault="00817A85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A883C10" w14:textId="77777777" w:rsidR="00817A85" w:rsidRDefault="00817A85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75226F" w14:textId="77777777" w:rsidR="00817A85" w:rsidRPr="004E673A" w:rsidRDefault="00817A85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3B6B007" w14:textId="77777777" w:rsidR="00817A85" w:rsidRDefault="00817A85" w:rsidP="00117A44">
            <w:pPr>
              <w:rPr>
                <w:color w:val="4472C4" w:themeColor="accent1"/>
              </w:rPr>
            </w:pPr>
          </w:p>
        </w:tc>
      </w:tr>
      <w:tr w:rsidR="00817A85" w14:paraId="0537ED2D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5D52B81" w14:textId="77777777" w:rsidR="00817A85" w:rsidRPr="00023D07" w:rsidRDefault="00817A85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DF2C338" w14:textId="77777777" w:rsidR="00817A85" w:rsidRDefault="00817A85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5EBED3B0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725119">
              <w:rPr>
                <w:color w:val="4472C4" w:themeColor="accent1"/>
              </w:rPr>
              <w:t>9-Patch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46BFA090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25119">
              <w:rPr>
                <w:noProof/>
                <w:color w:val="4472C4" w:themeColor="accent1"/>
              </w:rPr>
              <w:t>1860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25119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A7A08F2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725119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05A1EE41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725119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540D758D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25119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1BB345DE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25119">
              <w:rPr>
                <w:noProof/>
                <w:color w:val="4472C4" w:themeColor="accent1"/>
              </w:rPr>
              <w:t>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25119">
              <w:rPr>
                <w:noProof/>
                <w:color w:val="4472C4" w:themeColor="accent1"/>
              </w:rPr>
              <w:t>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66E44D24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3A249" w14:textId="77777777" w:rsidR="006B5D49" w:rsidRDefault="006B5D49" w:rsidP="00505854">
      <w:r>
        <w:separator/>
      </w:r>
    </w:p>
  </w:endnote>
  <w:endnote w:type="continuationSeparator" w:id="0">
    <w:p w14:paraId="245F9085" w14:textId="77777777" w:rsidR="006B5D49" w:rsidRDefault="006B5D4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B964E" w14:textId="77777777" w:rsidR="006B5D49" w:rsidRDefault="006B5D49" w:rsidP="00505854">
      <w:r>
        <w:separator/>
      </w:r>
    </w:p>
  </w:footnote>
  <w:footnote w:type="continuationSeparator" w:id="0">
    <w:p w14:paraId="34F77D23" w14:textId="77777777" w:rsidR="006B5D49" w:rsidRDefault="006B5D4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1BEF8C9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85729">
      <w:rPr>
        <w:b/>
        <w:bCs/>
        <w:sz w:val="28"/>
        <w:szCs w:val="28"/>
      </w:rPr>
      <w:t>0291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25119">
      <w:rPr>
        <w:noProof/>
        <w:sz w:val="28"/>
        <w:szCs w:val="28"/>
      </w:rPr>
      <w:t>September 10,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753"/>
    <w:rsid w:val="00106BC9"/>
    <w:rsid w:val="001300F8"/>
    <w:rsid w:val="00163D63"/>
    <w:rsid w:val="00174C18"/>
    <w:rsid w:val="001765EC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B5D49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19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17A85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1B75"/>
    <w:rsid w:val="009023E5"/>
    <w:rsid w:val="009037FE"/>
    <w:rsid w:val="00914C66"/>
    <w:rsid w:val="00920187"/>
    <w:rsid w:val="009276D6"/>
    <w:rsid w:val="00931AE5"/>
    <w:rsid w:val="009347DC"/>
    <w:rsid w:val="0094384F"/>
    <w:rsid w:val="00965A67"/>
    <w:rsid w:val="0097001C"/>
    <w:rsid w:val="0097550E"/>
    <w:rsid w:val="0097695B"/>
    <w:rsid w:val="00985729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134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243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20</Pages>
  <Words>3460</Words>
  <Characters>19728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2025-09-11T01:40:00Z</dcterms:modified>
</cp:coreProperties>
</file>