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2758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2758F" w14:paraId="15934A3C" w14:textId="77777777" w:rsidTr="00D2396E">
        <w:tc>
          <w:tcPr>
            <w:tcW w:w="5395" w:type="dxa"/>
          </w:tcPr>
          <w:p w14:paraId="2F2D6E1B" w14:textId="797BF9ED" w:rsidR="00AC1870" w:rsidRDefault="00D2758F" w:rsidP="00D2396E">
            <w:r>
              <w:rPr>
                <w:noProof/>
              </w:rPr>
              <w:drawing>
                <wp:inline distT="0" distB="0" distL="0" distR="0" wp14:anchorId="242FE944" wp14:editId="788D487A">
                  <wp:extent cx="3060700" cy="3027259"/>
                  <wp:effectExtent l="0" t="0" r="0" b="0"/>
                  <wp:docPr id="583067498" name="Picture 1" descr="A piece of fabric on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67498" name="Picture 1" descr="A piece of fabric on a tabl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58" cy="304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62F44D6" w:rsidR="00AC1870" w:rsidRDefault="00D2758F" w:rsidP="00D2396E">
            <w:r>
              <w:rPr>
                <w:noProof/>
              </w:rPr>
              <w:drawing>
                <wp:inline distT="0" distB="0" distL="0" distR="0" wp14:anchorId="7E7086ED" wp14:editId="0EB2B318">
                  <wp:extent cx="2829074" cy="2870200"/>
                  <wp:effectExtent l="0" t="0" r="3175" b="0"/>
                  <wp:docPr id="108070804" name="Picture 2" descr="A patchwork of orange and white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70804" name="Picture 2" descr="A patchwork of orange and white square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476" cy="289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77D3A74" w:rsidR="00AC1870" w:rsidRDefault="00D2758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269BF98" wp14:editId="0A2092FA">
            <wp:extent cx="6858000" cy="6783070"/>
            <wp:effectExtent l="0" t="0" r="0" b="0"/>
            <wp:docPr id="1037654422" name="Picture 3" descr="A piece of fabric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54422" name="Picture 3" descr="A piece of fabric on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0DD03" wp14:editId="737B6589">
            <wp:extent cx="6858000" cy="6608445"/>
            <wp:effectExtent l="0" t="0" r="0" b="0"/>
            <wp:docPr id="1434576290" name="Picture 4" descr="A piece of fabric with orang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76290" name="Picture 4" descr="A piece of fabric with orange squar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4877E" wp14:editId="751A3999">
            <wp:extent cx="6858000" cy="7132955"/>
            <wp:effectExtent l="0" t="0" r="0" b="4445"/>
            <wp:docPr id="1661914506" name="Picture 5" descr="A piece of fabric with orang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14506" name="Picture 5" descr="A piece of fabric with orange squar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8425E" wp14:editId="5C1620CC">
            <wp:extent cx="6858000" cy="6957695"/>
            <wp:effectExtent l="0" t="0" r="0" b="1905"/>
            <wp:docPr id="1064342911" name="Picture 6" descr="A patchwork of orange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42911" name="Picture 6" descr="A patchwork of orange and white squar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9E9AF9D" w14:textId="77777777" w:rsidR="00473D87" w:rsidRDefault="00473D87" w:rsidP="00473D8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73D87" w:rsidRPr="00023D07" w14:paraId="7144615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EFE8" w14:textId="77777777" w:rsidR="00473D87" w:rsidRPr="00023D07" w:rsidRDefault="00473D8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50E6" w14:textId="77777777" w:rsidR="00473D87" w:rsidRPr="00023D07" w:rsidRDefault="00473D8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7B8C" w14:textId="77777777" w:rsidR="00473D87" w:rsidRPr="00023D07" w:rsidRDefault="00473D8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643B" w14:textId="77777777" w:rsidR="00473D87" w:rsidRPr="00023D07" w:rsidRDefault="00473D8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F205" w14:textId="77777777" w:rsidR="00473D87" w:rsidRPr="00023D07" w:rsidRDefault="00473D8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73D87" w14:paraId="79A49CE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75710EF" w14:textId="77777777" w:rsidR="00473D87" w:rsidRDefault="00473D87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23181DC" w14:textId="77777777" w:rsidR="00473D87" w:rsidRDefault="00473D87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104F9105" w14:textId="77777777" w:rsidR="00473D87" w:rsidRDefault="00473D87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77B13DA" w14:textId="77777777" w:rsidR="00473D87" w:rsidRDefault="00473D8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7B58463" w14:textId="77777777" w:rsidR="00473D87" w:rsidRDefault="00473D8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73D87" w14:paraId="5A47257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B247368" w14:textId="77777777" w:rsidR="00473D87" w:rsidRPr="00023D07" w:rsidRDefault="00473D87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06C31AE" w14:textId="77777777" w:rsidR="00473D87" w:rsidRDefault="00473D87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1BA8BF8" w14:textId="77777777" w:rsidR="00473D87" w:rsidRDefault="00473D87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C9885ED" w14:textId="77777777" w:rsidR="00473D87" w:rsidRPr="004E673A" w:rsidRDefault="00473D87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256E2CB" w14:textId="77777777" w:rsidR="00473D87" w:rsidRDefault="00473D87" w:rsidP="00117A44">
            <w:pPr>
              <w:rPr>
                <w:color w:val="4472C4" w:themeColor="accent1"/>
              </w:rPr>
            </w:pPr>
          </w:p>
        </w:tc>
      </w:tr>
      <w:tr w:rsidR="00473D87" w14:paraId="3100A47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743385" w14:textId="77777777" w:rsidR="00473D87" w:rsidRPr="00023D07" w:rsidRDefault="00473D87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2E9737E" w14:textId="77777777" w:rsidR="00473D87" w:rsidRDefault="00473D87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DE265B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A3ACC">
              <w:rPr>
                <w:color w:val="4472C4" w:themeColor="accent1"/>
              </w:rPr>
              <w:t>9-Patch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B24FD6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3ACC">
              <w:rPr>
                <w:noProof/>
                <w:color w:val="4472C4" w:themeColor="accent1"/>
              </w:rPr>
              <w:t>1</w:t>
            </w:r>
            <w:r w:rsidR="00840A8C">
              <w:rPr>
                <w:noProof/>
                <w:color w:val="4472C4" w:themeColor="accent1"/>
              </w:rPr>
              <w:t>885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A3AC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F0B02C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9BB4FA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82D3D1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A3AC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2BA274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A3ACC">
              <w:rPr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A3ACC">
              <w:rPr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45B477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63A1A" w14:textId="77777777" w:rsidR="009103A9" w:rsidRDefault="009103A9" w:rsidP="00505854">
      <w:r>
        <w:separator/>
      </w:r>
    </w:p>
  </w:endnote>
  <w:endnote w:type="continuationSeparator" w:id="0">
    <w:p w14:paraId="4DF66ED2" w14:textId="77777777" w:rsidR="009103A9" w:rsidRDefault="009103A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F9B12" w14:textId="77777777" w:rsidR="009103A9" w:rsidRDefault="009103A9" w:rsidP="00505854">
      <w:r>
        <w:separator/>
      </w:r>
    </w:p>
  </w:footnote>
  <w:footnote w:type="continuationSeparator" w:id="0">
    <w:p w14:paraId="2F431FC4" w14:textId="77777777" w:rsidR="009103A9" w:rsidRDefault="009103A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6367AF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915F8">
      <w:rPr>
        <w:b/>
        <w:bCs/>
        <w:sz w:val="28"/>
        <w:szCs w:val="28"/>
      </w:rPr>
      <w:t>0290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40A8C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15F8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3ED3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3D87"/>
    <w:rsid w:val="0047590F"/>
    <w:rsid w:val="004801AA"/>
    <w:rsid w:val="004806D3"/>
    <w:rsid w:val="004A3638"/>
    <w:rsid w:val="004B66A6"/>
    <w:rsid w:val="004B71A6"/>
    <w:rsid w:val="004C1581"/>
    <w:rsid w:val="004C23C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2BAA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A8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03A9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7A99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436D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758F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A3ACC"/>
    <w:rsid w:val="00FD6B89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3460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2025-09-30T17:39:00Z</dcterms:modified>
</cp:coreProperties>
</file>