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866BA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866BA" w14:paraId="15934A3C" w14:textId="77777777" w:rsidTr="00D2396E">
        <w:tc>
          <w:tcPr>
            <w:tcW w:w="5395" w:type="dxa"/>
          </w:tcPr>
          <w:p w14:paraId="2F2D6E1B" w14:textId="76840E4F" w:rsidR="00AC1870" w:rsidRDefault="00C866BA" w:rsidP="00D2396E">
            <w:r>
              <w:rPr>
                <w:noProof/>
              </w:rPr>
              <w:drawing>
                <wp:inline distT="0" distB="0" distL="0" distR="0" wp14:anchorId="4325DF44" wp14:editId="6D435B14">
                  <wp:extent cx="4994910" cy="3082969"/>
                  <wp:effectExtent l="3492" t="0" r="0" b="0"/>
                  <wp:docPr id="1168892407" name="Picture 1" descr="Two pieces of fabric on a whit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892407" name="Picture 1" descr="Two pieces of fabric on a white surface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023061" cy="310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A922A64" w:rsidR="00AC1870" w:rsidRDefault="00C866BA" w:rsidP="00D2396E">
            <w:r>
              <w:rPr>
                <w:noProof/>
              </w:rPr>
              <w:drawing>
                <wp:inline distT="0" distB="0" distL="0" distR="0" wp14:anchorId="34712043" wp14:editId="2DF363AB">
                  <wp:extent cx="4981257" cy="3202303"/>
                  <wp:effectExtent l="635" t="0" r="0" b="0"/>
                  <wp:docPr id="1482251511" name="Picture 2" descr="A patchwork piec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251511" name="Picture 2" descr="A patchwork pieces of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010578" cy="3221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CD68D0A" w:rsidR="00AC1870" w:rsidRDefault="00C866BA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DDCC16D" wp14:editId="57F6B10F">
            <wp:extent cx="9144000" cy="5643880"/>
            <wp:effectExtent l="0" t="2540" r="0" b="0"/>
            <wp:docPr id="735199895" name="Picture 3" descr="Two pieces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199895" name="Picture 3" descr="Two pieces of fabric on a white surfac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564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5E1A1" wp14:editId="24EDF5AD">
            <wp:extent cx="6858000" cy="6971030"/>
            <wp:effectExtent l="0" t="0" r="0" b="1270"/>
            <wp:docPr id="28343641" name="Picture 4" descr="A piece of fabric on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3641" name="Picture 4" descr="A piece of fabric on a white cloth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7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50887" wp14:editId="1FEEBDA4">
            <wp:extent cx="6858000" cy="8714105"/>
            <wp:effectExtent l="0" t="0" r="0" b="0"/>
            <wp:docPr id="1162236017" name="Picture 5" descr="A piece of fabric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236017" name="Picture 5" descr="A piece of fabric with a pattern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A87F7" wp14:editId="4E474A00">
            <wp:extent cx="6858000" cy="4408805"/>
            <wp:effectExtent l="0" t="0" r="0" b="0"/>
            <wp:docPr id="782628350" name="Picture 6" descr="A patchwork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28350" name="Picture 6" descr="A patchwork pieces of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0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D15EB" wp14:editId="7A69F775">
            <wp:extent cx="6858000" cy="7044055"/>
            <wp:effectExtent l="0" t="0" r="0" b="4445"/>
            <wp:docPr id="1362053596" name="Picture 7" descr="A piece of fabric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053596" name="Picture 7" descr="A piece of fabric with different colored squar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4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D84AF" wp14:editId="3F0D4056">
            <wp:extent cx="6858000" cy="7028180"/>
            <wp:effectExtent l="0" t="0" r="0" b="0"/>
            <wp:docPr id="814954583" name="Picture 8" descr="A piece of fabric with a cro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954583" name="Picture 8" descr="A piece of fabric with a cros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2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003AD1A2" w14:textId="77777777" w:rsidR="00A046F1" w:rsidRDefault="00A046F1" w:rsidP="00A046F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046F1" w:rsidRPr="00023D07" w14:paraId="400511F0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8D544" w14:textId="77777777" w:rsidR="00A046F1" w:rsidRPr="00023D07" w:rsidRDefault="00A046F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A925A" w14:textId="77777777" w:rsidR="00A046F1" w:rsidRPr="00023D07" w:rsidRDefault="00A046F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D907D" w14:textId="77777777" w:rsidR="00A046F1" w:rsidRPr="00023D07" w:rsidRDefault="00A046F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CE6BF" w14:textId="77777777" w:rsidR="00A046F1" w:rsidRPr="00023D07" w:rsidRDefault="00A046F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D1755" w14:textId="77777777" w:rsidR="00A046F1" w:rsidRPr="00023D07" w:rsidRDefault="00A046F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046F1" w14:paraId="2A8D288A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8DF9FC" w14:textId="77777777" w:rsidR="00A046F1" w:rsidRDefault="00A046F1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ABBEB32" w14:textId="77777777" w:rsidR="00A046F1" w:rsidRDefault="00A046F1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463AD546" w14:textId="77777777" w:rsidR="00A046F1" w:rsidRDefault="00A046F1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A14BEC9" w14:textId="77777777" w:rsidR="00A046F1" w:rsidRDefault="00A046F1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8E8157C" w14:textId="77777777" w:rsidR="00A046F1" w:rsidRDefault="00A046F1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046F1" w14:paraId="431BF83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458FE98" w14:textId="77777777" w:rsidR="00A046F1" w:rsidRPr="00023D07" w:rsidRDefault="00A046F1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52BB321" w14:textId="77777777" w:rsidR="00A046F1" w:rsidRDefault="00A046F1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883F5BE" w14:textId="77777777" w:rsidR="00A046F1" w:rsidRDefault="00A046F1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5977646C" w14:textId="77777777" w:rsidR="00A046F1" w:rsidRPr="004E673A" w:rsidRDefault="00A046F1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4545A60" w14:textId="77777777" w:rsidR="00A046F1" w:rsidRDefault="00A046F1" w:rsidP="00117A44">
            <w:pPr>
              <w:rPr>
                <w:color w:val="4472C4" w:themeColor="accent1"/>
              </w:rPr>
            </w:pPr>
          </w:p>
        </w:tc>
      </w:tr>
      <w:tr w:rsidR="00A046F1" w14:paraId="6FE8A6E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30EC3BB" w14:textId="77777777" w:rsidR="00A046F1" w:rsidRPr="00023D07" w:rsidRDefault="00A046F1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8779DAD" w14:textId="77777777" w:rsidR="00A046F1" w:rsidRDefault="00A046F1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48C72AAA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8144B">
              <w:rPr>
                <w:color w:val="4472C4" w:themeColor="accent1"/>
              </w:rPr>
              <w:t>9-Patch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7610A9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8144B">
              <w:rPr>
                <w:noProof/>
                <w:color w:val="4472C4" w:themeColor="accent1"/>
              </w:rPr>
              <w:t>1880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8144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6A436C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98144B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2331F8E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98144B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F572146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8144B">
              <w:rPr>
                <w:color w:val="4472C4" w:themeColor="accent1"/>
              </w:rPr>
              <w:t>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6FA554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8144B">
              <w:rPr>
                <w:color w:val="4472C4" w:themeColor="accent1"/>
              </w:rPr>
              <w:t>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8144B">
              <w:rPr>
                <w:color w:val="4472C4" w:themeColor="accent1"/>
              </w:rPr>
              <w:t>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98B20EE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6"/>
      <w:foot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74D6CA" w14:textId="77777777" w:rsidR="009D07CC" w:rsidRDefault="009D07CC" w:rsidP="00505854">
      <w:r>
        <w:separator/>
      </w:r>
    </w:p>
  </w:endnote>
  <w:endnote w:type="continuationSeparator" w:id="0">
    <w:p w14:paraId="10F73DB2" w14:textId="77777777" w:rsidR="009D07CC" w:rsidRDefault="009D07C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0CCE6D" w14:textId="77777777" w:rsidR="009D07CC" w:rsidRDefault="009D07CC" w:rsidP="00505854">
      <w:r>
        <w:separator/>
      </w:r>
    </w:p>
  </w:footnote>
  <w:footnote w:type="continuationSeparator" w:id="0">
    <w:p w14:paraId="27D56B5C" w14:textId="77777777" w:rsidR="009D07CC" w:rsidRDefault="009D07C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59EEAD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648B6">
      <w:rPr>
        <w:b/>
        <w:bCs/>
        <w:sz w:val="28"/>
        <w:szCs w:val="28"/>
      </w:rPr>
      <w:t>0289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8144B">
      <w:rPr>
        <w:noProof/>
        <w:sz w:val="28"/>
        <w:szCs w:val="28"/>
      </w:rPr>
      <w:t>September 10,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648B6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753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3575E"/>
    <w:rsid w:val="00542C97"/>
    <w:rsid w:val="00551AD2"/>
    <w:rsid w:val="00553A4C"/>
    <w:rsid w:val="005643CB"/>
    <w:rsid w:val="005654DD"/>
    <w:rsid w:val="005717DB"/>
    <w:rsid w:val="005747B5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12B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16129"/>
    <w:rsid w:val="00822DC2"/>
    <w:rsid w:val="008277B0"/>
    <w:rsid w:val="00833DBC"/>
    <w:rsid w:val="00840BB7"/>
    <w:rsid w:val="00842EB6"/>
    <w:rsid w:val="0084532D"/>
    <w:rsid w:val="00857B20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8144B"/>
    <w:rsid w:val="009C150B"/>
    <w:rsid w:val="009D07CC"/>
    <w:rsid w:val="009D3EEE"/>
    <w:rsid w:val="009D68C2"/>
    <w:rsid w:val="009E7626"/>
    <w:rsid w:val="009F09AC"/>
    <w:rsid w:val="00A030FD"/>
    <w:rsid w:val="00A046F1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866BA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22</Pages>
  <Words>3461</Words>
  <Characters>19729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2025-09-11T01:38:00Z</dcterms:modified>
</cp:coreProperties>
</file>