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334C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4334C7" w14:paraId="15934A3C" w14:textId="77777777" w:rsidTr="00D2396E">
        <w:tc>
          <w:tcPr>
            <w:tcW w:w="5395" w:type="dxa"/>
          </w:tcPr>
          <w:p w14:paraId="2F2D6E1B" w14:textId="10AFCA7B" w:rsidR="00AC1870" w:rsidRDefault="004334C7" w:rsidP="00D2396E">
            <w:r>
              <w:rPr>
                <w:noProof/>
              </w:rPr>
              <w:drawing>
                <wp:inline distT="0" distB="0" distL="0" distR="0" wp14:anchorId="42F77938" wp14:editId="3D0BC51F">
                  <wp:extent cx="3136900" cy="3170882"/>
                  <wp:effectExtent l="0" t="0" r="0" b="4445"/>
                  <wp:docPr id="573032202" name="Picture 1" descr="A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032202" name="Picture 1" descr="A patchwork quil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632" cy="319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651FC5F" w:rsidR="00AC1870" w:rsidRDefault="004334C7" w:rsidP="00D2396E">
            <w:r>
              <w:rPr>
                <w:noProof/>
              </w:rPr>
              <w:drawing>
                <wp:inline distT="0" distB="0" distL="0" distR="0" wp14:anchorId="524B9D7B" wp14:editId="761FCD16">
                  <wp:extent cx="2826485" cy="3568700"/>
                  <wp:effectExtent l="0" t="0" r="5715" b="0"/>
                  <wp:docPr id="1330040338" name="Picture 2" descr="A close-up of a patchwo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40338" name="Picture 2" descr="A close-up of a patchwor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226" cy="359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12509" w14:textId="0112DAC2" w:rsidR="00AC1870" w:rsidRDefault="004334C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4F03B00" wp14:editId="6612B111">
            <wp:extent cx="6858000" cy="6932295"/>
            <wp:effectExtent l="0" t="0" r="0" b="1905"/>
            <wp:docPr id="1232082518" name="Picture 3" descr="A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82518" name="Picture 3" descr="A patchwork quil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EB95A" wp14:editId="72133630">
            <wp:extent cx="6858000" cy="8413750"/>
            <wp:effectExtent l="0" t="0" r="0" b="6350"/>
            <wp:docPr id="2072621159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21159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5A49A" wp14:editId="0DEDAD04">
            <wp:extent cx="6858000" cy="6875145"/>
            <wp:effectExtent l="0" t="0" r="0" b="0"/>
            <wp:docPr id="682173770" name="Picture 5" descr="A patchwork square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73770" name="Picture 5" descr="A patchwork square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EE8BE" wp14:editId="2C8BE56F">
            <wp:extent cx="6858000" cy="8658860"/>
            <wp:effectExtent l="0" t="0" r="0" b="2540"/>
            <wp:docPr id="1721591202" name="Picture 6" descr="A close-up of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91202" name="Picture 6" descr="A close-up of a patchwor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138F5E1" w14:textId="77777777" w:rsidR="00CE1F96" w:rsidRDefault="00CE1F96" w:rsidP="00CE1F9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E1F96" w:rsidRPr="00023D07" w14:paraId="32A49D14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A829" w14:textId="77777777" w:rsidR="00CE1F96" w:rsidRPr="00023D07" w:rsidRDefault="00CE1F9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E432" w14:textId="77777777" w:rsidR="00CE1F96" w:rsidRPr="00023D07" w:rsidRDefault="00CE1F9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0797" w14:textId="77777777" w:rsidR="00CE1F96" w:rsidRPr="00023D07" w:rsidRDefault="00CE1F9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F2E3" w14:textId="77777777" w:rsidR="00CE1F96" w:rsidRPr="00023D07" w:rsidRDefault="00CE1F9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CFCB" w14:textId="77777777" w:rsidR="00CE1F96" w:rsidRPr="00023D07" w:rsidRDefault="00CE1F9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E1F96" w14:paraId="12443A1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02AC52E" w14:textId="77777777" w:rsidR="00CE1F96" w:rsidRDefault="00CE1F96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3DB6967" w14:textId="77777777" w:rsidR="00CE1F96" w:rsidRDefault="00CE1F96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3675948" w14:textId="77777777" w:rsidR="00CE1F96" w:rsidRDefault="00CE1F96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ED8CFDC" w14:textId="77777777" w:rsidR="00CE1F96" w:rsidRDefault="00CE1F9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4EAB074F" w14:textId="77777777" w:rsidR="00CE1F96" w:rsidRDefault="00CE1F9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E1F96" w14:paraId="174B1FA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E765143" w14:textId="77777777" w:rsidR="00CE1F96" w:rsidRPr="00023D07" w:rsidRDefault="00CE1F96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C18524D" w14:textId="77777777" w:rsidR="00CE1F96" w:rsidRDefault="00CE1F96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C1A4171" w14:textId="77777777" w:rsidR="00CE1F96" w:rsidRDefault="00CE1F96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64D746E" w14:textId="77777777" w:rsidR="00CE1F96" w:rsidRPr="004E673A" w:rsidRDefault="00CE1F96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478546A" w14:textId="77777777" w:rsidR="00CE1F96" w:rsidRDefault="00CE1F96" w:rsidP="00117A44">
            <w:pPr>
              <w:rPr>
                <w:color w:val="4472C4" w:themeColor="accent1"/>
              </w:rPr>
            </w:pPr>
          </w:p>
        </w:tc>
      </w:tr>
      <w:tr w:rsidR="00CE1F96" w14:paraId="2C4D6CE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0B2064" w14:textId="77777777" w:rsidR="00CE1F96" w:rsidRPr="00023D07" w:rsidRDefault="00CE1F96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DE66F6D" w14:textId="77777777" w:rsidR="00CE1F96" w:rsidRDefault="00CE1F96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1991498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01DAE">
              <w:rPr>
                <w:color w:val="4472C4" w:themeColor="accent1"/>
              </w:rPr>
              <w:t>9-Patch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12434A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01DAE">
              <w:rPr>
                <w:noProof/>
                <w:color w:val="4472C4" w:themeColor="accent1"/>
              </w:rPr>
              <w:t>1890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01DA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AAFE015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A01DAE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C8A0CE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01DAE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E44122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01DAE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FDD915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01DAE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01DAE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5CDAF7A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E211D" w14:textId="77777777" w:rsidR="00E3132D" w:rsidRDefault="00E3132D" w:rsidP="00505854">
      <w:r>
        <w:separator/>
      </w:r>
    </w:p>
  </w:endnote>
  <w:endnote w:type="continuationSeparator" w:id="0">
    <w:p w14:paraId="3A915A0F" w14:textId="77777777" w:rsidR="00E3132D" w:rsidRDefault="00E3132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9D37D" w14:textId="77777777" w:rsidR="00E3132D" w:rsidRDefault="00E3132D" w:rsidP="00505854">
      <w:r>
        <w:separator/>
      </w:r>
    </w:p>
  </w:footnote>
  <w:footnote w:type="continuationSeparator" w:id="0">
    <w:p w14:paraId="52BD66C0" w14:textId="77777777" w:rsidR="00E3132D" w:rsidRDefault="00E3132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14AD99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06C46">
      <w:rPr>
        <w:b/>
        <w:bCs/>
        <w:sz w:val="28"/>
        <w:szCs w:val="28"/>
      </w:rPr>
      <w:t>0288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01DAE">
      <w:rPr>
        <w:noProof/>
        <w:sz w:val="28"/>
        <w:szCs w:val="28"/>
      </w:rPr>
      <w:t>September 10,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0592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6AD1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06C46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34C7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6F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1DAE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1F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132D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474B"/>
    <w:rsid w:val="00ED61C7"/>
    <w:rsid w:val="00EE4F4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20</Pages>
  <Words>3461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2025-09-11T01:37:00Z</dcterms:modified>
</cp:coreProperties>
</file>