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C1870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AC1870" w14:paraId="15934A3C" w14:textId="77777777" w:rsidTr="00D2396E">
        <w:tc>
          <w:tcPr>
            <w:tcW w:w="5395" w:type="dxa"/>
          </w:tcPr>
          <w:p w14:paraId="2F2D6E1B" w14:textId="2B69BEDB" w:rsidR="00AC1870" w:rsidRDefault="00DD7F37" w:rsidP="00D2396E">
            <w:r>
              <w:rPr>
                <w:noProof/>
              </w:rPr>
              <w:drawing>
                <wp:inline distT="0" distB="0" distL="0" distR="0" wp14:anchorId="12CBADF4" wp14:editId="68E76A10">
                  <wp:extent cx="1307262" cy="6223000"/>
                  <wp:effectExtent l="0" t="0" r="1270" b="0"/>
                  <wp:docPr id="275103186" name="Picture 1" descr="A pair of pieces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103186" name="Picture 1" descr="A pair of pieces of fabric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181" cy="6274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0C9A49A" w:rsidR="00AC1870" w:rsidRDefault="00DD7F37" w:rsidP="00D2396E">
            <w:r>
              <w:rPr>
                <w:noProof/>
              </w:rPr>
              <w:drawing>
                <wp:inline distT="0" distB="0" distL="0" distR="0" wp14:anchorId="02BC9D96" wp14:editId="5B265713">
                  <wp:extent cx="6414134" cy="3038993"/>
                  <wp:effectExtent l="0" t="1588" r="0" b="0"/>
                  <wp:docPr id="385051778" name="Picture 2" descr="A patchwork piece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051778" name="Picture 2" descr="A patchwork piece of fabric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426888" cy="3045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7CC8236F" w14:textId="29F07196" w:rsidR="00DD7F37" w:rsidRDefault="00DD7F37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C9126B6" wp14:editId="4406FD0B">
            <wp:extent cx="1920875" cy="9144000"/>
            <wp:effectExtent l="0" t="0" r="0" b="0"/>
            <wp:docPr id="1088327044" name="Picture 3" descr="A pair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327044" name="Picture 3" descr="A pair of pieces of fabric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8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drawing>
          <wp:inline distT="0" distB="0" distL="0" distR="0" wp14:anchorId="202EBF81" wp14:editId="5F831D46">
            <wp:extent cx="3832225" cy="9144000"/>
            <wp:effectExtent l="0" t="0" r="3175" b="0"/>
            <wp:docPr id="1700370628" name="Picture 4" descr="A piece of fabric on a white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370628" name="Picture 4" descr="A piece of fabric on a white tile wal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2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C24EFA3" wp14:editId="16B95874">
            <wp:extent cx="3628390" cy="9144000"/>
            <wp:effectExtent l="0" t="0" r="3810" b="0"/>
            <wp:docPr id="1278957960" name="Picture 5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957960" name="Picture 5" descr="A piece of fabric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83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15F0235" wp14:editId="4E972027">
            <wp:extent cx="4873625" cy="9144000"/>
            <wp:effectExtent l="0" t="0" r="3175" b="0"/>
            <wp:docPr id="1086323156" name="Picture 6" descr="A piece of fabric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323156" name="Picture 6" descr="A piece of fabric on a tabl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A923920" wp14:editId="374AE099">
            <wp:extent cx="4439285" cy="9144000"/>
            <wp:effectExtent l="0" t="0" r="5715" b="0"/>
            <wp:docPr id="1628851850" name="Picture 7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851850" name="Picture 7" descr="A piece of fabric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2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F734FE0" wp14:editId="0FAB3CDF">
            <wp:extent cx="4984750" cy="9144000"/>
            <wp:effectExtent l="0" t="0" r="6350" b="0"/>
            <wp:docPr id="1540567159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67159" name="Picture 8" descr="A close-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7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73A5F6D" wp14:editId="7C742B3A">
            <wp:extent cx="3796665" cy="9144000"/>
            <wp:effectExtent l="0" t="0" r="635" b="0"/>
            <wp:docPr id="892941334" name="Picture 9" descr="A patchwork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941334" name="Picture 9" descr="A patchwork on a wall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6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BFBDB9B" wp14:editId="43750CAD">
            <wp:extent cx="4135755" cy="9144000"/>
            <wp:effectExtent l="0" t="0" r="4445" b="0"/>
            <wp:docPr id="659779590" name="Picture 10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779590" name="Picture 10" descr="A piece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75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42BE2BB" wp14:editId="513A44FA">
            <wp:extent cx="6858000" cy="3249295"/>
            <wp:effectExtent l="0" t="0" r="0" b="1905"/>
            <wp:docPr id="1770418697" name="Picture 11" descr="A patchwork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418697" name="Picture 11" descr="A patchwork piece of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2FC646D" wp14:editId="3D1B0922">
            <wp:extent cx="3616325" cy="9144000"/>
            <wp:effectExtent l="0" t="0" r="3175" b="0"/>
            <wp:docPr id="1877834449" name="Picture 12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834449" name="Picture 12" descr="A piece of fabric on a gri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3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1351D35" wp14:editId="7752C34B">
            <wp:extent cx="9144000" cy="6858000"/>
            <wp:effectExtent l="0" t="0" r="0" b="0"/>
            <wp:docPr id="675018936" name="Picture 13" descr="A row of fabric piec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018936" name="Picture 13" descr="A row of fabric piece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821C208" wp14:editId="0365E6C5">
            <wp:extent cx="5751195" cy="9144000"/>
            <wp:effectExtent l="0" t="0" r="1905" b="0"/>
            <wp:docPr id="969303828" name="Picture 14" descr="A close 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303828" name="Picture 14" descr="A close up of a patchwork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42FA192" wp14:editId="0B597EE6">
            <wp:extent cx="6168390" cy="9144000"/>
            <wp:effectExtent l="0" t="0" r="3810" b="0"/>
            <wp:docPr id="649502857" name="Picture 15" descr="A 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02857" name="Picture 15" descr="A close-up of a patchwork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3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8424B45" wp14:editId="668EB242">
            <wp:extent cx="5034915" cy="9144000"/>
            <wp:effectExtent l="0" t="0" r="0" b="0"/>
            <wp:docPr id="1023249964" name="Picture 16" descr="A patchwork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249964" name="Picture 16" descr="A patchwork piece of fabric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9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2509" w14:textId="77777777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lastRenderedPageBreak/>
        <w:br w:type="page"/>
      </w:r>
    </w:p>
    <w:p w14:paraId="5DCEBC9C" w14:textId="77777777" w:rsidR="00AD47EF" w:rsidRDefault="00AD47EF" w:rsidP="00AD47E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AD47EF" w:rsidRPr="00023D07" w14:paraId="4EB769D4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6987E" w14:textId="77777777" w:rsidR="00AD47EF" w:rsidRPr="00023D07" w:rsidRDefault="00AD47E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50239" w14:textId="77777777" w:rsidR="00AD47EF" w:rsidRPr="00023D07" w:rsidRDefault="00AD47E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3267D" w14:textId="77777777" w:rsidR="00AD47EF" w:rsidRPr="00023D07" w:rsidRDefault="00AD47E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864D2" w14:textId="77777777" w:rsidR="00AD47EF" w:rsidRPr="00023D07" w:rsidRDefault="00AD47E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0BD34" w14:textId="77777777" w:rsidR="00AD47EF" w:rsidRPr="00023D07" w:rsidRDefault="00AD47EF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AD47EF" w14:paraId="7C6E098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63C01B" w14:textId="77777777" w:rsidR="00AD47EF" w:rsidRDefault="00AD47EF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26CDC0B3" w14:textId="77777777" w:rsidR="00AD47EF" w:rsidRDefault="00AD47EF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3E66544A" w14:textId="77777777" w:rsidR="00AD47EF" w:rsidRDefault="00AD47EF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76BC7CBC" w14:textId="77777777" w:rsidR="00AD47EF" w:rsidRDefault="00AD47EF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380A410B" w14:textId="77777777" w:rsidR="00AD47EF" w:rsidRDefault="00AD47EF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D47EF" w14:paraId="4246114B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46F70C8" w14:textId="77777777" w:rsidR="00AD47EF" w:rsidRPr="00023D07" w:rsidRDefault="00AD47EF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246771B" w14:textId="77777777" w:rsidR="00AD47EF" w:rsidRDefault="00AD47EF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4542777" w14:textId="77777777" w:rsidR="00AD47EF" w:rsidRDefault="00AD47EF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6B7AE635" w14:textId="77777777" w:rsidR="00AD47EF" w:rsidRPr="004E673A" w:rsidRDefault="00AD47EF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4DE6142" w14:textId="77777777" w:rsidR="00AD47EF" w:rsidRDefault="00AD47EF" w:rsidP="00117A44">
            <w:pPr>
              <w:rPr>
                <w:color w:val="4472C4" w:themeColor="accent1"/>
              </w:rPr>
            </w:pPr>
          </w:p>
        </w:tc>
      </w:tr>
      <w:tr w:rsidR="00AD47EF" w14:paraId="312F668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5124ECE" w14:textId="77777777" w:rsidR="00AD47EF" w:rsidRPr="00023D07" w:rsidRDefault="00AD47EF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A65DF2B" w14:textId="77777777" w:rsidR="00AD47EF" w:rsidRDefault="00AD47EF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8F23B10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7380D">
              <w:rPr>
                <w:color w:val="4472C4" w:themeColor="accent1"/>
              </w:rPr>
              <w:t>19</w:t>
            </w:r>
            <w:r w:rsidR="00051F2D">
              <w:rPr>
                <w:color w:val="4472C4" w:themeColor="accent1"/>
              </w:rPr>
              <w:t>4</w:t>
            </w:r>
            <w:r w:rsidR="00C7380D">
              <w:rPr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7380D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04FD55D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677CCF9B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BCBADE3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7380D">
              <w:rPr>
                <w:noProof/>
                <w:color w:val="4472C4" w:themeColor="accent1"/>
              </w:rPr>
              <w:t>2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D57A4C8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7380D">
              <w:rPr>
                <w:color w:val="4472C4" w:themeColor="accent1"/>
              </w:rPr>
              <w:t>-4690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7380D">
              <w:rPr>
                <w:noProof/>
                <w:color w:val="4472C4" w:themeColor="accent1"/>
              </w:rPr>
              <w:t>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1CBB5EF6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4"/>
      <w:footerReference w:type="default" r:id="rId2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28B47F" w14:textId="77777777" w:rsidR="00A414A5" w:rsidRDefault="00A414A5" w:rsidP="00505854">
      <w:r>
        <w:separator/>
      </w:r>
    </w:p>
  </w:endnote>
  <w:endnote w:type="continuationSeparator" w:id="0">
    <w:p w14:paraId="374F0FD0" w14:textId="77777777" w:rsidR="00A414A5" w:rsidRDefault="00A414A5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E674D2" w14:textId="77777777" w:rsidR="00A414A5" w:rsidRDefault="00A414A5" w:rsidP="00505854">
      <w:r>
        <w:separator/>
      </w:r>
    </w:p>
  </w:footnote>
  <w:footnote w:type="continuationSeparator" w:id="0">
    <w:p w14:paraId="6865DEC2" w14:textId="77777777" w:rsidR="00A414A5" w:rsidRDefault="00A414A5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9305F23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0E50F2">
      <w:rPr>
        <w:b/>
        <w:bCs/>
        <w:sz w:val="28"/>
        <w:szCs w:val="28"/>
      </w:rPr>
      <w:t>0286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051F2D">
      <w:rPr>
        <w:noProof/>
        <w:sz w:val="28"/>
        <w:szCs w:val="28"/>
      </w:rPr>
      <w:t>September 30,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1F2D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0F2"/>
    <w:rsid w:val="000E5804"/>
    <w:rsid w:val="000E5EDF"/>
    <w:rsid w:val="000E77BC"/>
    <w:rsid w:val="000F6F59"/>
    <w:rsid w:val="001017BC"/>
    <w:rsid w:val="001023F2"/>
    <w:rsid w:val="00106753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1155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104F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14A5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2F0B"/>
    <w:rsid w:val="00AD3821"/>
    <w:rsid w:val="00AD47EF"/>
    <w:rsid w:val="00AD5CE1"/>
    <w:rsid w:val="00AF0572"/>
    <w:rsid w:val="00B11B57"/>
    <w:rsid w:val="00B17501"/>
    <w:rsid w:val="00B232F3"/>
    <w:rsid w:val="00B243B4"/>
    <w:rsid w:val="00B24FDC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57AD9"/>
    <w:rsid w:val="00C6055B"/>
    <w:rsid w:val="00C63B79"/>
    <w:rsid w:val="00C7380D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71913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D7F37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02FCE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30</Pages>
  <Words>3462</Words>
  <Characters>19736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2025-09-30T17:32:00Z</dcterms:modified>
</cp:coreProperties>
</file>