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6037"/>
      </w:tblGrid>
      <w:tr w:rsidR="008C07ED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C07ED" w14:paraId="15934A3C" w14:textId="77777777" w:rsidTr="00D2396E">
        <w:tc>
          <w:tcPr>
            <w:tcW w:w="5395" w:type="dxa"/>
          </w:tcPr>
          <w:p w14:paraId="2F2D6E1B" w14:textId="69302218" w:rsidR="00AC1870" w:rsidRDefault="008C07ED" w:rsidP="00D2396E">
            <w:r>
              <w:rPr>
                <w:noProof/>
              </w:rPr>
              <w:drawing>
                <wp:inline distT="0" distB="0" distL="0" distR="0" wp14:anchorId="7698F2C5" wp14:editId="485FD805">
                  <wp:extent cx="2882900" cy="6537600"/>
                  <wp:effectExtent l="0" t="0" r="0" b="3175"/>
                  <wp:docPr id="974422093" name="Picture 1" descr="A curtain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422093" name="Picture 1" descr="A curtain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92" cy="656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124AB7E" w:rsidR="00AC1870" w:rsidRDefault="008C07ED" w:rsidP="00D2396E">
            <w:r>
              <w:rPr>
                <w:noProof/>
              </w:rPr>
              <w:drawing>
                <wp:inline distT="0" distB="0" distL="0" distR="0" wp14:anchorId="36D3EAA6" wp14:editId="2EF6AD37">
                  <wp:extent cx="3696850" cy="5537200"/>
                  <wp:effectExtent l="0" t="0" r="0" b="0"/>
                  <wp:docPr id="2079380640" name="Picture 2" descr="A close-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380640" name="Picture 2" descr="A close-up of a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095" cy="556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5FFA4C7B" w:rsidR="00AC1870" w:rsidRDefault="008C07ED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23CEE7" wp14:editId="53423BA3">
            <wp:extent cx="4032250" cy="9144000"/>
            <wp:effectExtent l="0" t="0" r="6350" b="0"/>
            <wp:docPr id="760779788" name="Picture 3" descr="A curtain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79788" name="Picture 3" descr="A curtain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A30269" wp14:editId="3C563BD5">
            <wp:extent cx="9144000" cy="6858000"/>
            <wp:effectExtent l="0" t="0" r="0" b="0"/>
            <wp:docPr id="125296285" name="Picture 4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6285" name="Picture 4" descr="A close-up of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582667" wp14:editId="4124D042">
            <wp:extent cx="9144000" cy="6858000"/>
            <wp:effectExtent l="0" t="0" r="0" b="0"/>
            <wp:docPr id="1535267600" name="Picture 5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67600" name="Picture 5" descr="A close-up of a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54F742" wp14:editId="1AE34C03">
            <wp:extent cx="5341779" cy="8001000"/>
            <wp:effectExtent l="0" t="0" r="5080" b="0"/>
            <wp:docPr id="1693173454" name="Picture 6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73454" name="Picture 6" descr="A close-up of a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54" cy="801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4C4A3FE" w14:textId="77777777" w:rsidR="005960B4" w:rsidRDefault="005960B4" w:rsidP="005960B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960B4" w:rsidRPr="00023D07" w14:paraId="7B8073F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2B01" w14:textId="77777777" w:rsidR="005960B4" w:rsidRPr="00023D07" w:rsidRDefault="005960B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9622" w14:textId="77777777" w:rsidR="005960B4" w:rsidRPr="00023D07" w:rsidRDefault="005960B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8F37" w14:textId="77777777" w:rsidR="005960B4" w:rsidRPr="00023D07" w:rsidRDefault="005960B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E3EE" w14:textId="77777777" w:rsidR="005960B4" w:rsidRPr="00023D07" w:rsidRDefault="005960B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0F14" w14:textId="77777777" w:rsidR="005960B4" w:rsidRPr="00023D07" w:rsidRDefault="005960B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960B4" w14:paraId="1D5DD35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EDB4C2" w14:textId="77777777" w:rsidR="005960B4" w:rsidRDefault="005960B4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F3C2AD9" w14:textId="77777777" w:rsidR="005960B4" w:rsidRDefault="005960B4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4244C5C3" w14:textId="77777777" w:rsidR="005960B4" w:rsidRDefault="005960B4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3639823" w14:textId="77777777" w:rsidR="005960B4" w:rsidRDefault="005960B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ED06FCC" w14:textId="77777777" w:rsidR="005960B4" w:rsidRDefault="005960B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960B4" w14:paraId="0A17F4C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811ED9" w14:textId="77777777" w:rsidR="005960B4" w:rsidRPr="00023D07" w:rsidRDefault="005960B4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B8942CB" w14:textId="77777777" w:rsidR="005960B4" w:rsidRDefault="005960B4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BD46F63" w14:textId="77777777" w:rsidR="005960B4" w:rsidRDefault="005960B4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FC21CBA" w14:textId="77777777" w:rsidR="005960B4" w:rsidRPr="004E673A" w:rsidRDefault="005960B4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4D4FDC3" w14:textId="77777777" w:rsidR="005960B4" w:rsidRDefault="005960B4" w:rsidP="00117A44">
            <w:pPr>
              <w:rPr>
                <w:color w:val="4472C4" w:themeColor="accent1"/>
              </w:rPr>
            </w:pPr>
          </w:p>
        </w:tc>
      </w:tr>
      <w:tr w:rsidR="005960B4" w14:paraId="2E42435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169FC8" w14:textId="77777777" w:rsidR="005960B4" w:rsidRPr="00023D07" w:rsidRDefault="005960B4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2FC908E" w14:textId="77777777" w:rsidR="005960B4" w:rsidRDefault="005960B4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DBA8E5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B1E98">
              <w:rPr>
                <w:color w:val="4472C4" w:themeColor="accent1"/>
              </w:rPr>
              <w:t>18</w:t>
            </w:r>
            <w:r w:rsidR="003B09E1">
              <w:rPr>
                <w:color w:val="4472C4" w:themeColor="accent1"/>
              </w:rPr>
              <w:t>7</w:t>
            </w:r>
            <w:r w:rsidR="00EB1E98">
              <w:rPr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B1E9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4680C2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86E483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B4D216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B1E98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35F6D8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B1E98">
              <w:rPr>
                <w:noProof/>
                <w:color w:val="4472C4" w:themeColor="accent1"/>
              </w:rPr>
              <w:t>86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B1E98">
              <w:rPr>
                <w:noProof/>
                <w:color w:val="4472C4" w:themeColor="accent1"/>
              </w:rPr>
              <w:t>34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58E864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304B" w14:textId="77777777" w:rsidR="00BD1B4C" w:rsidRDefault="00BD1B4C" w:rsidP="00505854">
      <w:r>
        <w:separator/>
      </w:r>
    </w:p>
  </w:endnote>
  <w:endnote w:type="continuationSeparator" w:id="0">
    <w:p w14:paraId="6B007132" w14:textId="77777777" w:rsidR="00BD1B4C" w:rsidRDefault="00BD1B4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4825" w14:textId="77777777" w:rsidR="00693DAF" w:rsidRDefault="00693D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390A1" w14:textId="77777777" w:rsidR="00693DAF" w:rsidRDefault="00693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909CE" w14:textId="77777777" w:rsidR="00BD1B4C" w:rsidRDefault="00BD1B4C" w:rsidP="00505854">
      <w:r>
        <w:separator/>
      </w:r>
    </w:p>
  </w:footnote>
  <w:footnote w:type="continuationSeparator" w:id="0">
    <w:p w14:paraId="6DEB8237" w14:textId="77777777" w:rsidR="00BD1B4C" w:rsidRDefault="00BD1B4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5C042" w14:textId="77777777" w:rsidR="00693DAF" w:rsidRDefault="00693D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31B286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93DAF">
      <w:rPr>
        <w:b/>
        <w:bCs/>
        <w:sz w:val="28"/>
        <w:szCs w:val="28"/>
      </w:rPr>
      <w:t>0285</w:t>
    </w:r>
    <w:r w:rsidR="00693DAF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B09E1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31D5E" w14:textId="77777777" w:rsidR="00693DAF" w:rsidRDefault="00693D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84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7ABA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0F4B"/>
    <w:rsid w:val="003A1BB9"/>
    <w:rsid w:val="003B09E1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775A5"/>
    <w:rsid w:val="00594945"/>
    <w:rsid w:val="00594A3C"/>
    <w:rsid w:val="005960B4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3DAF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329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07ED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7761C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1B4C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36C9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1E98"/>
    <w:rsid w:val="00EB3245"/>
    <w:rsid w:val="00EB408B"/>
    <w:rsid w:val="00EB533F"/>
    <w:rsid w:val="00EC4340"/>
    <w:rsid w:val="00ED61C7"/>
    <w:rsid w:val="00EE7246"/>
    <w:rsid w:val="00EF1D11"/>
    <w:rsid w:val="00EF4DA0"/>
    <w:rsid w:val="00F115BF"/>
    <w:rsid w:val="00F21D7C"/>
    <w:rsid w:val="00F41449"/>
    <w:rsid w:val="00F53873"/>
    <w:rsid w:val="00F55A53"/>
    <w:rsid w:val="00F604BE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6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10</cp:revision>
  <dcterms:created xsi:type="dcterms:W3CDTF">2025-07-06T20:23:00Z</dcterms:created>
  <dcterms:modified xsi:type="dcterms:W3CDTF">2025-09-30T18:48:00Z</dcterms:modified>
</cp:coreProperties>
</file>