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12312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412312" w14:paraId="15934A3C" w14:textId="77777777" w:rsidTr="00D2396E">
        <w:tc>
          <w:tcPr>
            <w:tcW w:w="5395" w:type="dxa"/>
          </w:tcPr>
          <w:p w14:paraId="2F2D6E1B" w14:textId="0707FC5D" w:rsidR="00AC1870" w:rsidRDefault="00412312" w:rsidP="00D2396E">
            <w:r>
              <w:rPr>
                <w:noProof/>
              </w:rPr>
              <w:drawing>
                <wp:inline distT="0" distB="0" distL="0" distR="0" wp14:anchorId="5869346E" wp14:editId="500A2A1B">
                  <wp:extent cx="2832100" cy="2737172"/>
                  <wp:effectExtent l="0" t="0" r="0" b="6350"/>
                  <wp:docPr id="689217491" name="Picture 1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217491" name="Picture 1" descr="A piece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135" cy="274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695D68B" w:rsidR="00AC1870" w:rsidRDefault="00412312" w:rsidP="00D2396E">
            <w:r>
              <w:rPr>
                <w:noProof/>
              </w:rPr>
              <w:drawing>
                <wp:inline distT="0" distB="0" distL="0" distR="0" wp14:anchorId="3D5441A0" wp14:editId="06283872">
                  <wp:extent cx="2824191" cy="2736850"/>
                  <wp:effectExtent l="0" t="0" r="0" b="0"/>
                  <wp:docPr id="752257272" name="Picture 2" descr="A hand holding a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57272" name="Picture 2" descr="A hand holding a piece of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770" cy="274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3667D616" w:rsidR="00AC1870" w:rsidRDefault="00412312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EA53F05" wp14:editId="1338D3F6">
            <wp:extent cx="6858000" cy="6628130"/>
            <wp:effectExtent l="0" t="0" r="0" b="1270"/>
            <wp:docPr id="185332385" name="Picture 3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2385" name="Picture 3" descr="A piece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CE8A0" wp14:editId="4F766D2C">
            <wp:extent cx="6858000" cy="6645910"/>
            <wp:effectExtent l="0" t="0" r="0" b="0"/>
            <wp:docPr id="1964864285" name="Picture 4" descr="A hand holding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64285" name="Picture 4" descr="A hand holding a piece of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444925DC" w14:textId="77777777" w:rsidR="00046E5D" w:rsidRDefault="00046E5D" w:rsidP="00046E5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46E5D" w:rsidRPr="00023D07" w14:paraId="758223AD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514C" w14:textId="77777777" w:rsidR="00046E5D" w:rsidRPr="00023D07" w:rsidRDefault="00046E5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AB6D" w14:textId="77777777" w:rsidR="00046E5D" w:rsidRPr="00023D07" w:rsidRDefault="00046E5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2DC4" w14:textId="77777777" w:rsidR="00046E5D" w:rsidRPr="00023D07" w:rsidRDefault="00046E5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A8BF" w14:textId="77777777" w:rsidR="00046E5D" w:rsidRPr="00023D07" w:rsidRDefault="00046E5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917C" w14:textId="77777777" w:rsidR="00046E5D" w:rsidRPr="00023D07" w:rsidRDefault="00046E5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46E5D" w14:paraId="3D8D417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C9F97B0" w14:textId="77777777" w:rsidR="00046E5D" w:rsidRDefault="00046E5D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18B0DBC" w14:textId="77777777" w:rsidR="00046E5D" w:rsidRDefault="00046E5D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3E9AB41F" w14:textId="77777777" w:rsidR="00046E5D" w:rsidRDefault="00046E5D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FFCE666" w14:textId="77777777" w:rsidR="00046E5D" w:rsidRDefault="00046E5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341FA86E" w14:textId="77777777" w:rsidR="00046E5D" w:rsidRDefault="00046E5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46E5D" w14:paraId="6901571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F15C407" w14:textId="77777777" w:rsidR="00046E5D" w:rsidRPr="00023D07" w:rsidRDefault="00046E5D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10E3129" w14:textId="77777777" w:rsidR="00046E5D" w:rsidRDefault="00046E5D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880CC09" w14:textId="77777777" w:rsidR="00046E5D" w:rsidRDefault="00046E5D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0203C73" w14:textId="77777777" w:rsidR="00046E5D" w:rsidRPr="004E673A" w:rsidRDefault="00046E5D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FBBF70B" w14:textId="77777777" w:rsidR="00046E5D" w:rsidRDefault="00046E5D" w:rsidP="00117A44">
            <w:pPr>
              <w:rPr>
                <w:color w:val="4472C4" w:themeColor="accent1"/>
              </w:rPr>
            </w:pPr>
          </w:p>
        </w:tc>
      </w:tr>
      <w:tr w:rsidR="00046E5D" w14:paraId="3AEEAE3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376A4A8" w14:textId="77777777" w:rsidR="00046E5D" w:rsidRPr="00023D07" w:rsidRDefault="00046E5D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997ADAE" w14:textId="77777777" w:rsidR="00046E5D" w:rsidRDefault="00046E5D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694D244C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D0085">
              <w:rPr>
                <w:color w:val="4472C4" w:themeColor="accent1"/>
              </w:rPr>
              <w:t>18</w:t>
            </w:r>
            <w:r w:rsidR="00FD3C94">
              <w:rPr>
                <w:color w:val="4472C4" w:themeColor="accent1"/>
              </w:rPr>
              <w:t>60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D008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1EBD25D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F8F39E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FD2775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D008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D0754D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D0085">
              <w:rPr>
                <w:noProof/>
                <w:color w:val="4472C4" w:themeColor="accent1"/>
              </w:rPr>
              <w:t>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D0085">
              <w:rPr>
                <w:noProof/>
                <w:color w:val="4472C4" w:themeColor="accent1"/>
              </w:rPr>
              <w:t>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F89E0A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CF1AB" w14:textId="77777777" w:rsidR="00042F1B" w:rsidRDefault="00042F1B" w:rsidP="00505854">
      <w:r>
        <w:separator/>
      </w:r>
    </w:p>
  </w:endnote>
  <w:endnote w:type="continuationSeparator" w:id="0">
    <w:p w14:paraId="40C79252" w14:textId="77777777" w:rsidR="00042F1B" w:rsidRDefault="00042F1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AC4FF" w14:textId="77777777" w:rsidR="00444386" w:rsidRDefault="004443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B6530" w14:textId="77777777" w:rsidR="00444386" w:rsidRDefault="004443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CB0F8" w14:textId="77777777" w:rsidR="00042F1B" w:rsidRDefault="00042F1B" w:rsidP="00505854">
      <w:r>
        <w:separator/>
      </w:r>
    </w:p>
  </w:footnote>
  <w:footnote w:type="continuationSeparator" w:id="0">
    <w:p w14:paraId="686FC440" w14:textId="77777777" w:rsidR="00042F1B" w:rsidRDefault="00042F1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149A8" w14:textId="77777777" w:rsidR="00444386" w:rsidRDefault="004443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0CFF83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44386">
      <w:rPr>
        <w:b/>
        <w:bCs/>
        <w:sz w:val="28"/>
        <w:szCs w:val="28"/>
      </w:rPr>
      <w:t>0284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D3C94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BA05C" w14:textId="77777777" w:rsidR="00444386" w:rsidRDefault="004443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2F1B"/>
    <w:rsid w:val="00046E5D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1A8A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5465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2312"/>
    <w:rsid w:val="00420A86"/>
    <w:rsid w:val="004218EA"/>
    <w:rsid w:val="00422EEB"/>
    <w:rsid w:val="00424B6F"/>
    <w:rsid w:val="004327AD"/>
    <w:rsid w:val="00435B40"/>
    <w:rsid w:val="00444386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61F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E5C7D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2A68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0085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929A7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1025"/>
    <w:rsid w:val="00DE480B"/>
    <w:rsid w:val="00DF1993"/>
    <w:rsid w:val="00E01CE2"/>
    <w:rsid w:val="00E04523"/>
    <w:rsid w:val="00E1228A"/>
    <w:rsid w:val="00E16C54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D6D1E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D3C94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4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9</cp:revision>
  <dcterms:created xsi:type="dcterms:W3CDTF">2025-07-06T20:23:00Z</dcterms:created>
  <dcterms:modified xsi:type="dcterms:W3CDTF">2025-09-30T21:15:00Z</dcterms:modified>
</cp:coreProperties>
</file>