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C1870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AC1870" w14:paraId="15934A3C" w14:textId="77777777" w:rsidTr="00D2396E">
        <w:tc>
          <w:tcPr>
            <w:tcW w:w="5395" w:type="dxa"/>
          </w:tcPr>
          <w:p w14:paraId="2F2D6E1B" w14:textId="679A127A" w:rsidR="00AC1870" w:rsidRDefault="003669EE" w:rsidP="00D2396E">
            <w:r>
              <w:rPr>
                <w:noProof/>
              </w:rPr>
              <w:drawing>
                <wp:inline distT="0" distB="0" distL="0" distR="0" wp14:anchorId="1CC3C064" wp14:editId="0A84F176">
                  <wp:extent cx="2247900" cy="5744412"/>
                  <wp:effectExtent l="0" t="0" r="0" b="0"/>
                  <wp:docPr id="40127362" name="Picture 1" descr="A piece of fabric with triangl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27362" name="Picture 1" descr="A piece of fabric with triangles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084" cy="5765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5DC14DA4" w:rsidR="00AC1870" w:rsidRDefault="003669EE" w:rsidP="00D2396E">
            <w:r>
              <w:rPr>
                <w:noProof/>
              </w:rPr>
              <w:drawing>
                <wp:inline distT="0" distB="0" distL="0" distR="0" wp14:anchorId="5BCC6691" wp14:editId="32BFFE20">
                  <wp:extent cx="2177672" cy="5803900"/>
                  <wp:effectExtent l="0" t="0" r="0" b="0"/>
                  <wp:docPr id="1856307307" name="Picture 2" descr="A piece of paper with triangl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307307" name="Picture 2" descr="A piece of paper with triangles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515" cy="584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58ABFCA7" w:rsidR="00AC1870" w:rsidRDefault="003669EE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674C9DF" wp14:editId="59E49F4C">
            <wp:extent cx="3578225" cy="9144000"/>
            <wp:effectExtent l="0" t="0" r="3175" b="0"/>
            <wp:docPr id="1706189224" name="Picture 3" descr="A piece of fabric with triang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189224" name="Picture 3" descr="A piece of fabric with triangle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22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E0BECD" wp14:editId="1B9262CA">
            <wp:extent cx="3430905" cy="9144000"/>
            <wp:effectExtent l="0" t="0" r="0" b="0"/>
            <wp:docPr id="1098011065" name="Picture 4" descr="A piece of paper with triang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011065" name="Picture 4" descr="A piece of paper with triangle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9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086B62" wp14:editId="5FC4CA51">
            <wp:extent cx="3835400" cy="9144000"/>
            <wp:effectExtent l="0" t="0" r="0" b="0"/>
            <wp:docPr id="2035074941" name="Picture 5" descr="A piece of fabric with triang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074941" name="Picture 5" descr="A piece of fabric with triangle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3DC7B9A5" w14:textId="77777777" w:rsidR="00C67ADC" w:rsidRDefault="00C67ADC" w:rsidP="00C67AD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C67ADC" w:rsidRPr="00023D07" w14:paraId="009FCD7E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9C962" w14:textId="77777777" w:rsidR="00C67ADC" w:rsidRPr="00023D07" w:rsidRDefault="00C67ADC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F714C" w14:textId="77777777" w:rsidR="00C67ADC" w:rsidRPr="00023D07" w:rsidRDefault="00C67ADC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A2908" w14:textId="77777777" w:rsidR="00C67ADC" w:rsidRPr="00023D07" w:rsidRDefault="00C67ADC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4E920" w14:textId="77777777" w:rsidR="00C67ADC" w:rsidRPr="00023D07" w:rsidRDefault="00C67ADC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06CEE" w14:textId="77777777" w:rsidR="00C67ADC" w:rsidRPr="00023D07" w:rsidRDefault="00C67ADC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C67ADC" w14:paraId="2432921D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D9B04E3" w14:textId="77777777" w:rsidR="00C67ADC" w:rsidRDefault="00C67ADC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0F172F18" w14:textId="77777777" w:rsidR="00C67ADC" w:rsidRDefault="00C67ADC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0776544C" w14:textId="77777777" w:rsidR="00C67ADC" w:rsidRDefault="00C67ADC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18C95A7" w14:textId="77777777" w:rsidR="00C67ADC" w:rsidRDefault="00C67ADC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retired appraiser</w:t>
            </w:r>
          </w:p>
        </w:tc>
        <w:tc>
          <w:tcPr>
            <w:tcW w:w="1165" w:type="dxa"/>
          </w:tcPr>
          <w:p w14:paraId="6956060A" w14:textId="77777777" w:rsidR="00C67ADC" w:rsidRDefault="00C67ADC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C67ADC" w14:paraId="563428FE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31C2C44" w14:textId="77777777" w:rsidR="00C67ADC" w:rsidRPr="00023D07" w:rsidRDefault="00C67ADC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2ADAFC5B" w14:textId="77777777" w:rsidR="00C67ADC" w:rsidRDefault="00C67ADC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E0FE5C2" w14:textId="77777777" w:rsidR="00C67ADC" w:rsidRDefault="00C67ADC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32EE0DE2" w14:textId="77777777" w:rsidR="00C67ADC" w:rsidRPr="004E673A" w:rsidRDefault="00C67ADC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19758BC" w14:textId="77777777" w:rsidR="00C67ADC" w:rsidRDefault="00C67ADC" w:rsidP="00117A44">
            <w:pPr>
              <w:rPr>
                <w:color w:val="4472C4" w:themeColor="accent1"/>
              </w:rPr>
            </w:pPr>
          </w:p>
        </w:tc>
      </w:tr>
      <w:tr w:rsidR="00C67ADC" w14:paraId="0B5F2829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A158C7D" w14:textId="77777777" w:rsidR="00C67ADC" w:rsidRPr="00023D07" w:rsidRDefault="00C67ADC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17BB66B0" w14:textId="77777777" w:rsidR="00C67ADC" w:rsidRDefault="00C67ADC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5D610877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0A7FBB">
              <w:rPr>
                <w:color w:val="4472C4" w:themeColor="accent1"/>
              </w:rPr>
              <w:t>18</w:t>
            </w:r>
            <w:r w:rsidR="00874FC9">
              <w:rPr>
                <w:color w:val="4472C4" w:themeColor="accent1"/>
              </w:rPr>
              <w:t>75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0A7FBB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01E0E893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3CF84FE3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0EB8D8EA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0A7FBB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6F303262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0A7FBB">
              <w:rPr>
                <w:noProof/>
                <w:color w:val="4472C4" w:themeColor="accent1"/>
              </w:rPr>
              <w:t>17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0A7FBB">
              <w:rPr>
                <w:noProof/>
                <w:color w:val="4472C4" w:themeColor="accent1"/>
              </w:rPr>
              <w:t>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3D4C4429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DA8B86" w14:textId="77777777" w:rsidR="00DF6A46" w:rsidRDefault="00DF6A46" w:rsidP="00505854">
      <w:r>
        <w:separator/>
      </w:r>
    </w:p>
  </w:endnote>
  <w:endnote w:type="continuationSeparator" w:id="0">
    <w:p w14:paraId="1E3FC8E6" w14:textId="77777777" w:rsidR="00DF6A46" w:rsidRDefault="00DF6A46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88CE37" w14:textId="77777777" w:rsidR="00DF6A46" w:rsidRDefault="00DF6A46" w:rsidP="00505854">
      <w:r>
        <w:separator/>
      </w:r>
    </w:p>
  </w:footnote>
  <w:footnote w:type="continuationSeparator" w:id="0">
    <w:p w14:paraId="4CE4133D" w14:textId="77777777" w:rsidR="00DF6A46" w:rsidRDefault="00DF6A46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62DE1B10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3158FF">
      <w:rPr>
        <w:b/>
        <w:bCs/>
        <w:sz w:val="28"/>
        <w:szCs w:val="28"/>
      </w:rPr>
      <w:t>0283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874FC9">
      <w:rPr>
        <w:noProof/>
        <w:sz w:val="28"/>
        <w:szCs w:val="28"/>
      </w:rPr>
      <w:t>September 30,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A7FBB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158FF"/>
    <w:rsid w:val="00317E35"/>
    <w:rsid w:val="0033207B"/>
    <w:rsid w:val="0033673F"/>
    <w:rsid w:val="003405B7"/>
    <w:rsid w:val="003419C7"/>
    <w:rsid w:val="003505B5"/>
    <w:rsid w:val="003618A8"/>
    <w:rsid w:val="003669EE"/>
    <w:rsid w:val="003742D6"/>
    <w:rsid w:val="00375855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0B30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5BF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74FC9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57411"/>
    <w:rsid w:val="00A63D5F"/>
    <w:rsid w:val="00A646FB"/>
    <w:rsid w:val="00A659FB"/>
    <w:rsid w:val="00A66AC3"/>
    <w:rsid w:val="00A71ADC"/>
    <w:rsid w:val="00A87BAA"/>
    <w:rsid w:val="00A9074F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57AD9"/>
    <w:rsid w:val="00C6055B"/>
    <w:rsid w:val="00C63B79"/>
    <w:rsid w:val="00C67ADC"/>
    <w:rsid w:val="00C84D35"/>
    <w:rsid w:val="00C929A7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DF6A46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19</Pages>
  <Words>3460</Words>
  <Characters>19723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7</cp:revision>
  <dcterms:created xsi:type="dcterms:W3CDTF">2025-07-06T20:23:00Z</dcterms:created>
  <dcterms:modified xsi:type="dcterms:W3CDTF">2025-09-30T21:17:00Z</dcterms:modified>
</cp:coreProperties>
</file>