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4"/>
        <w:gridCol w:w="6036"/>
      </w:tblGrid>
      <w:tr w:rsidR="005B1664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B1664" w14:paraId="15934A3C" w14:textId="77777777" w:rsidTr="00D2396E">
        <w:tc>
          <w:tcPr>
            <w:tcW w:w="5395" w:type="dxa"/>
          </w:tcPr>
          <w:p w14:paraId="2F2D6E1B" w14:textId="492613E2" w:rsidR="00AC1870" w:rsidRDefault="005B1664" w:rsidP="00D2396E">
            <w:r>
              <w:rPr>
                <w:noProof/>
              </w:rPr>
              <w:drawing>
                <wp:inline distT="0" distB="0" distL="0" distR="0" wp14:anchorId="54D58E75" wp14:editId="5B1CCA1F">
                  <wp:extent cx="5840730" cy="2020460"/>
                  <wp:effectExtent l="5397" t="0" r="0" b="0"/>
                  <wp:docPr id="1078199610" name="Picture 1" descr="A close 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99610" name="Picture 1" descr="A close 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68645" cy="203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433DC50" w:rsidR="00AC1870" w:rsidRDefault="005B1664" w:rsidP="00D2396E">
            <w:r>
              <w:rPr>
                <w:noProof/>
              </w:rPr>
              <w:drawing>
                <wp:inline distT="0" distB="0" distL="0" distR="0" wp14:anchorId="4497C839" wp14:editId="68C9470A">
                  <wp:extent cx="3692496" cy="5118100"/>
                  <wp:effectExtent l="0" t="0" r="3810" b="0"/>
                  <wp:docPr id="1275393204" name="Picture 2" descr="A piece of fabric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393204" name="Picture 2" descr="A piece of fabric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82" cy="515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71870DB" w:rsidR="00AC1870" w:rsidRDefault="005B166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B4802F8" wp14:editId="2F9E5901">
            <wp:extent cx="6858000" cy="2372360"/>
            <wp:effectExtent l="0" t="0" r="0" b="2540"/>
            <wp:docPr id="906939038" name="Picture 3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39038" name="Picture 3" descr="A close 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5F3FE" wp14:editId="2ED4AA84">
            <wp:extent cx="6858000" cy="4690110"/>
            <wp:effectExtent l="0" t="0" r="0" b="0"/>
            <wp:docPr id="1450272127" name="Picture 4" descr="A patchwork fabric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72127" name="Picture 4" descr="A patchwork fabric on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F28E8" wp14:editId="1DB11DE5">
            <wp:extent cx="6597015" cy="9144000"/>
            <wp:effectExtent l="0" t="0" r="0" b="0"/>
            <wp:docPr id="741831489" name="Picture 5" descr="A piece of fabric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1489" name="Picture 5" descr="A piece of fabric on a til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E5E19" wp14:editId="37504699">
            <wp:extent cx="6858000" cy="5532755"/>
            <wp:effectExtent l="0" t="0" r="0" b="4445"/>
            <wp:docPr id="1180017746" name="Picture 6" descr="A piece of fabric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17746" name="Picture 6" descr="A piece of fabric on a piece of pap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690E4D6" w14:textId="77777777" w:rsidR="00894E06" w:rsidRDefault="00894E06" w:rsidP="00894E0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94E06" w:rsidRPr="00023D07" w14:paraId="1F9D5D2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B2C4" w14:textId="77777777" w:rsidR="00894E06" w:rsidRPr="00023D07" w:rsidRDefault="00894E0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FEEB" w14:textId="77777777" w:rsidR="00894E06" w:rsidRPr="00023D07" w:rsidRDefault="00894E0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3EA3" w14:textId="77777777" w:rsidR="00894E06" w:rsidRPr="00023D07" w:rsidRDefault="00894E0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AEB5" w14:textId="77777777" w:rsidR="00894E06" w:rsidRPr="00023D07" w:rsidRDefault="00894E0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3822" w14:textId="77777777" w:rsidR="00894E06" w:rsidRPr="00023D07" w:rsidRDefault="00894E0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94E06" w14:paraId="496DFE1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30B4AC0" w14:textId="77777777" w:rsidR="00894E06" w:rsidRDefault="00894E0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33FA0B0" w14:textId="77777777" w:rsidR="00894E06" w:rsidRDefault="00894E06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B0439DC" w14:textId="77777777" w:rsidR="00894E06" w:rsidRDefault="00894E0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C2C700F" w14:textId="77777777" w:rsidR="00894E06" w:rsidRDefault="00894E0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0FD3BFB3" w14:textId="77777777" w:rsidR="00894E06" w:rsidRDefault="00894E0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94E06" w14:paraId="7897106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BA47F9" w14:textId="77777777" w:rsidR="00894E06" w:rsidRPr="00023D07" w:rsidRDefault="00894E0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467E017" w14:textId="77777777" w:rsidR="00894E06" w:rsidRDefault="00894E0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00CBAE2" w14:textId="77777777" w:rsidR="00894E06" w:rsidRDefault="00894E0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36A327C" w14:textId="77777777" w:rsidR="00894E06" w:rsidRPr="004E673A" w:rsidRDefault="00894E0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C1FBCB4" w14:textId="77777777" w:rsidR="00894E06" w:rsidRDefault="00894E06" w:rsidP="00117A44">
            <w:pPr>
              <w:rPr>
                <w:color w:val="4472C4" w:themeColor="accent1"/>
              </w:rPr>
            </w:pPr>
          </w:p>
        </w:tc>
      </w:tr>
      <w:tr w:rsidR="00894E06" w14:paraId="3621E79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5CC5B6" w14:textId="77777777" w:rsidR="00894E06" w:rsidRPr="00023D07" w:rsidRDefault="00894E0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19BAD9" w14:textId="77777777" w:rsidR="00894E06" w:rsidRDefault="00894E0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ABDC0C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1D5F">
              <w:rPr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11D5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2D9849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11D5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DB3E56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11D5F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4B69D9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11D5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0C67F5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11D5F">
              <w:rPr>
                <w:noProof/>
                <w:color w:val="4472C4" w:themeColor="accent1"/>
              </w:rPr>
              <w:t>36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11D5F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B9175" w14:textId="77777777" w:rsidR="00476144" w:rsidRDefault="00476144" w:rsidP="00505854">
      <w:r>
        <w:separator/>
      </w:r>
    </w:p>
  </w:endnote>
  <w:endnote w:type="continuationSeparator" w:id="0">
    <w:p w14:paraId="4E38334A" w14:textId="77777777" w:rsidR="00476144" w:rsidRDefault="0047614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B8E1E" w14:textId="77777777" w:rsidR="0083658F" w:rsidRDefault="008365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6B43" w14:textId="77777777" w:rsidR="0083658F" w:rsidRDefault="008365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0B200" w14:textId="77777777" w:rsidR="00476144" w:rsidRDefault="00476144" w:rsidP="00505854">
      <w:r>
        <w:separator/>
      </w:r>
    </w:p>
  </w:footnote>
  <w:footnote w:type="continuationSeparator" w:id="0">
    <w:p w14:paraId="7D5F459E" w14:textId="77777777" w:rsidR="00476144" w:rsidRDefault="0047614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DE46" w14:textId="77777777" w:rsidR="0083658F" w:rsidRDefault="008365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C9F3BB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3658F">
      <w:rPr>
        <w:b/>
        <w:bCs/>
        <w:sz w:val="28"/>
        <w:szCs w:val="28"/>
      </w:rPr>
      <w:t>0282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11D5F">
      <w:rPr>
        <w:noProof/>
        <w:sz w:val="28"/>
        <w:szCs w:val="28"/>
      </w:rPr>
      <w:t>September 9,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1DBA1" w14:textId="77777777" w:rsidR="0083658F" w:rsidRDefault="008365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4261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76144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166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2FBF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386C"/>
    <w:rsid w:val="00811A9E"/>
    <w:rsid w:val="00815A4F"/>
    <w:rsid w:val="00815D6B"/>
    <w:rsid w:val="00822DC2"/>
    <w:rsid w:val="008277B0"/>
    <w:rsid w:val="00833DBC"/>
    <w:rsid w:val="00835C26"/>
    <w:rsid w:val="0083658F"/>
    <w:rsid w:val="00840BB7"/>
    <w:rsid w:val="00842EB6"/>
    <w:rsid w:val="0084532D"/>
    <w:rsid w:val="008609A5"/>
    <w:rsid w:val="00862098"/>
    <w:rsid w:val="00862154"/>
    <w:rsid w:val="00864383"/>
    <w:rsid w:val="00894E06"/>
    <w:rsid w:val="008B015A"/>
    <w:rsid w:val="008B148B"/>
    <w:rsid w:val="008B1C0F"/>
    <w:rsid w:val="008B31F5"/>
    <w:rsid w:val="008C2DA9"/>
    <w:rsid w:val="008D0B8C"/>
    <w:rsid w:val="008D2F14"/>
    <w:rsid w:val="008D3B7B"/>
    <w:rsid w:val="008E47C7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1D5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0CD4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19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2025-09-09T22:44:00Z</dcterms:modified>
</cp:coreProperties>
</file>