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C3AE6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CC3AE6" w14:paraId="15934A3C" w14:textId="77777777" w:rsidTr="00D2396E">
        <w:tc>
          <w:tcPr>
            <w:tcW w:w="5395" w:type="dxa"/>
          </w:tcPr>
          <w:p w14:paraId="2F2D6E1B" w14:textId="0D103737" w:rsidR="00AC1870" w:rsidRDefault="00CC3AE6" w:rsidP="00D2396E">
            <w:r>
              <w:rPr>
                <w:noProof/>
              </w:rPr>
              <w:drawing>
                <wp:inline distT="0" distB="0" distL="0" distR="0" wp14:anchorId="4222E1F7" wp14:editId="39F43637">
                  <wp:extent cx="3105509" cy="2438400"/>
                  <wp:effectExtent l="0" t="0" r="6350" b="0"/>
                  <wp:docPr id="1832490590" name="Picture 1" descr="A group of quilts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490590" name="Picture 1" descr="A group of quilts on a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9434" cy="2472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190536DF" w:rsidR="00AC1870" w:rsidRDefault="00CC3AE6" w:rsidP="00D2396E">
            <w:r>
              <w:rPr>
                <w:noProof/>
              </w:rPr>
              <w:drawing>
                <wp:inline distT="0" distB="0" distL="0" distR="0" wp14:anchorId="7816D835" wp14:editId="75DCFD74">
                  <wp:extent cx="2214304" cy="2438400"/>
                  <wp:effectExtent l="0" t="0" r="0" b="0"/>
                  <wp:docPr id="1556642162" name="Picture 2" descr="A piece of fabric with orange patchwork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6642162" name="Picture 2" descr="A piece of fabric with orange patchwork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1418" cy="2457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2A20A195" w:rsidR="00AC1870" w:rsidRDefault="00CC3AE6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2AB7D9F1" wp14:editId="5866ABE3">
            <wp:extent cx="6858000" cy="5384800"/>
            <wp:effectExtent l="0" t="0" r="0" b="0"/>
            <wp:docPr id="2144400875" name="Picture 3" descr="A group of quilts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400875" name="Picture 3" descr="A group of quilts on a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AC0C48" wp14:editId="0105D91C">
            <wp:extent cx="6858000" cy="6872605"/>
            <wp:effectExtent l="0" t="0" r="0" b="0"/>
            <wp:docPr id="743278625" name="Picture 4" descr="A piece of fabric with four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278625" name="Picture 4" descr="A piece of fabric with four squares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7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A49C7E" wp14:editId="5C032DEE">
            <wp:extent cx="6858000" cy="6818630"/>
            <wp:effectExtent l="0" t="0" r="0" b="1270"/>
            <wp:docPr id="1702329518" name="Picture 5" descr="A piece of fabric with flowe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329518" name="Picture 5" descr="A piece of fabric with flowers on i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1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1EEF39" wp14:editId="732B37A8">
            <wp:extent cx="6858000" cy="6296025"/>
            <wp:effectExtent l="0" t="0" r="0" b="3175"/>
            <wp:docPr id="2064598434" name="Picture 6" descr="A piece of fabric with flowe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598434" name="Picture 6" descr="A piece of fabric with flowers on i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9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1CF641" wp14:editId="00EF30AE">
            <wp:extent cx="6858000" cy="6304915"/>
            <wp:effectExtent l="0" t="0" r="0" b="0"/>
            <wp:docPr id="420140090" name="Picture 7" descr="A piece of fabric with flowe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140090" name="Picture 7" descr="A piece of fabric with flowers on i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0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A9614B" wp14:editId="5CA6AAB1">
            <wp:extent cx="6858000" cy="6068695"/>
            <wp:effectExtent l="0" t="0" r="0" b="1905"/>
            <wp:docPr id="1137844348" name="Picture 8" descr="A piece of fabric with a flower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844348" name="Picture 8" descr="A piece of fabric with a flower pattern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6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904906" wp14:editId="6DBF3D7C">
            <wp:extent cx="6858000" cy="6174740"/>
            <wp:effectExtent l="0" t="0" r="0" b="0"/>
            <wp:docPr id="1640021288" name="Picture 9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021288" name="Picture 9" descr="A piece of fabric on a grid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7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804D3B" wp14:editId="2ABE9DFA">
            <wp:extent cx="6858000" cy="5318760"/>
            <wp:effectExtent l="0" t="0" r="0" b="2540"/>
            <wp:docPr id="1168577985" name="Picture 10" descr="A piece of fabric with a patter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577985" name="Picture 10" descr="A piece of fabric with a pattern on i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1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17F501" wp14:editId="0A77A341">
            <wp:extent cx="6858000" cy="6015990"/>
            <wp:effectExtent l="0" t="0" r="0" b="3810"/>
            <wp:docPr id="1107923218" name="Picture 11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923218" name="Picture 11" descr="A piece of fabric on a grid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1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4F8119" wp14:editId="4F18EE37">
            <wp:extent cx="6858000" cy="6345555"/>
            <wp:effectExtent l="0" t="0" r="0" b="4445"/>
            <wp:docPr id="2039580632" name="Picture 12" descr="A piece of fabric with flowe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580632" name="Picture 12" descr="A piece of fabric with flowers on i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4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6971FB" wp14:editId="073D209D">
            <wp:extent cx="6858000" cy="6184900"/>
            <wp:effectExtent l="0" t="0" r="0" b="0"/>
            <wp:docPr id="693273020" name="Picture 13" descr="A piece of fabric with a square in the midd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273020" name="Picture 13" descr="A piece of fabric with a square in the middle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8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E913D3" wp14:editId="6262E6CD">
            <wp:extent cx="6858000" cy="5824855"/>
            <wp:effectExtent l="0" t="0" r="0" b="4445"/>
            <wp:docPr id="365355253" name="Picture 14" descr="A yellow and white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355253" name="Picture 14" descr="A yellow and white patchwork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2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756CD4" wp14:editId="3A441EEB">
            <wp:extent cx="6858000" cy="6284595"/>
            <wp:effectExtent l="0" t="0" r="0" b="1905"/>
            <wp:docPr id="2076977513" name="Picture 15" descr="A piece of fabric with flowe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977513" name="Picture 15" descr="A piece of fabric with flowers on i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8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B3CF9C" wp14:editId="2D15D975">
            <wp:extent cx="6858000" cy="6916420"/>
            <wp:effectExtent l="0" t="0" r="0" b="5080"/>
            <wp:docPr id="2097148566" name="Picture 16" descr="A piece of fabric with a square in cen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148566" name="Picture 16" descr="A piece of fabric with a square in center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1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04C589" wp14:editId="796EDCB4">
            <wp:extent cx="6858000" cy="6406515"/>
            <wp:effectExtent l="0" t="0" r="0" b="0"/>
            <wp:docPr id="33236774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367745" name="Picture 33236774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0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230090" wp14:editId="27B582FD">
            <wp:extent cx="6858000" cy="6159500"/>
            <wp:effectExtent l="0" t="0" r="0" b="0"/>
            <wp:docPr id="205402276" name="Picture 18" descr="A piece of fabric with flowe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02276" name="Picture 18" descr="A piece of fabric with flowers on it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5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6612BC" wp14:editId="19713972">
            <wp:extent cx="6858000" cy="6696075"/>
            <wp:effectExtent l="0" t="0" r="0" b="0"/>
            <wp:docPr id="201291380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913807" name="Picture 201291380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2E5074" wp14:editId="60F1059D">
            <wp:extent cx="6858000" cy="6574790"/>
            <wp:effectExtent l="0" t="0" r="0" b="3810"/>
            <wp:docPr id="317200635" name="Picture 20" descr="A piece of fabric with a flower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200635" name="Picture 20" descr="A piece of fabric with a flower pattern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7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E3958A" wp14:editId="60957687">
            <wp:extent cx="6858000" cy="7552055"/>
            <wp:effectExtent l="0" t="0" r="0" b="4445"/>
            <wp:docPr id="752979335" name="Picture 21" descr="A piece of fabric with orange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979335" name="Picture 21" descr="A piece of fabric with orange patchwork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5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322CD574" w14:textId="77777777" w:rsidR="000F0AA4" w:rsidRDefault="000F0AA4" w:rsidP="000F0AA4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F0AA4" w:rsidRPr="00023D07" w14:paraId="7ACB1767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5A36C" w14:textId="77777777" w:rsidR="000F0AA4" w:rsidRPr="00023D07" w:rsidRDefault="000F0AA4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B4FBB" w14:textId="77777777" w:rsidR="000F0AA4" w:rsidRPr="00023D07" w:rsidRDefault="000F0AA4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EAF8C" w14:textId="77777777" w:rsidR="000F0AA4" w:rsidRPr="00023D07" w:rsidRDefault="000F0AA4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155F0" w14:textId="77777777" w:rsidR="000F0AA4" w:rsidRPr="00023D07" w:rsidRDefault="000F0AA4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ACE59" w14:textId="77777777" w:rsidR="000F0AA4" w:rsidRPr="00023D07" w:rsidRDefault="000F0AA4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0F0AA4" w14:paraId="782DE603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C4DB9E9" w14:textId="77777777" w:rsidR="000F0AA4" w:rsidRDefault="000F0AA4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2CE20446" w14:textId="77777777" w:rsidR="000F0AA4" w:rsidRDefault="000F0AA4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75CAC918" w14:textId="77777777" w:rsidR="000F0AA4" w:rsidRDefault="000F0AA4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7F918B7C" w14:textId="77777777" w:rsidR="000F0AA4" w:rsidRDefault="000F0AA4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0DA1184C" w14:textId="77777777" w:rsidR="000F0AA4" w:rsidRDefault="000F0AA4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0F0AA4" w14:paraId="5DC9D0A8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3DDE918" w14:textId="77777777" w:rsidR="000F0AA4" w:rsidRPr="00023D07" w:rsidRDefault="000F0AA4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4343F5B1" w14:textId="77777777" w:rsidR="000F0AA4" w:rsidRDefault="000F0AA4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1355514" w14:textId="77777777" w:rsidR="000F0AA4" w:rsidRDefault="000F0AA4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160DA893" w14:textId="77777777" w:rsidR="000F0AA4" w:rsidRPr="004E673A" w:rsidRDefault="000F0AA4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508CDBF" w14:textId="77777777" w:rsidR="000F0AA4" w:rsidRDefault="000F0AA4" w:rsidP="00117A44">
            <w:pPr>
              <w:rPr>
                <w:color w:val="4472C4" w:themeColor="accent1"/>
              </w:rPr>
            </w:pPr>
          </w:p>
        </w:tc>
      </w:tr>
      <w:tr w:rsidR="000F0AA4" w14:paraId="089DEBE6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256A6AF" w14:textId="77777777" w:rsidR="000F0AA4" w:rsidRPr="00023D07" w:rsidRDefault="000F0AA4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71453F65" w14:textId="77777777" w:rsidR="000F0AA4" w:rsidRDefault="000F0AA4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3F991485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74977">
              <w:rPr>
                <w:color w:val="4472C4" w:themeColor="accent1"/>
              </w:rPr>
              <w:t>1940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574977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34DC3278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574977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6682F09A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574977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00793523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74977">
              <w:rPr>
                <w:noProof/>
                <w:color w:val="4472C4" w:themeColor="accent1"/>
              </w:rPr>
              <w:t>41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31C24136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574977">
              <w:rPr>
                <w:noProof/>
                <w:color w:val="4472C4" w:themeColor="accent1"/>
              </w:rPr>
              <w:t>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574977">
              <w:rPr>
                <w:noProof/>
                <w:color w:val="4472C4" w:themeColor="accent1"/>
              </w:rPr>
              <w:t>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077236A5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Other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r>
              <w:t>Button-hole</w:t>
            </w:r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Button-hole</w:t>
            </w:r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9"/>
      <w:footerReference w:type="default" r:id="rId3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6B40FF6" w14:textId="77777777" w:rsidR="00C64352" w:rsidRDefault="00C64352" w:rsidP="00505854">
      <w:r>
        <w:separator/>
      </w:r>
    </w:p>
  </w:endnote>
  <w:endnote w:type="continuationSeparator" w:id="0">
    <w:p w14:paraId="33F9FFCF" w14:textId="77777777" w:rsidR="00C64352" w:rsidRDefault="00C64352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323FAB" w14:textId="77777777" w:rsidR="00C64352" w:rsidRDefault="00C64352" w:rsidP="00505854">
      <w:r>
        <w:separator/>
      </w:r>
    </w:p>
  </w:footnote>
  <w:footnote w:type="continuationSeparator" w:id="0">
    <w:p w14:paraId="1C9B7B8B" w14:textId="77777777" w:rsidR="00C64352" w:rsidRDefault="00C64352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1B331B35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F86A56">
      <w:rPr>
        <w:b/>
        <w:bCs/>
        <w:sz w:val="28"/>
        <w:szCs w:val="28"/>
      </w:rPr>
      <w:t>0281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574977">
      <w:rPr>
        <w:noProof/>
        <w:sz w:val="28"/>
        <w:szCs w:val="28"/>
      </w:rPr>
      <w:t>September 9,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0AA4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659A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74977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4B85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15BE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87460"/>
    <w:rsid w:val="009C150B"/>
    <w:rsid w:val="009D3EEE"/>
    <w:rsid w:val="009D55D5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64352"/>
    <w:rsid w:val="00C84D35"/>
    <w:rsid w:val="00C929A7"/>
    <w:rsid w:val="00CA10AB"/>
    <w:rsid w:val="00CA61DB"/>
    <w:rsid w:val="00CA664A"/>
    <w:rsid w:val="00CB23E2"/>
    <w:rsid w:val="00CC255B"/>
    <w:rsid w:val="00CC3AE6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6A56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35</Pages>
  <Words>3462</Words>
  <Characters>19737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2025-09-09T22:45:00Z</dcterms:modified>
</cp:coreProperties>
</file>