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6334A0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6334A0" w14:paraId="15934A3C" w14:textId="77777777" w:rsidTr="00D2396E">
        <w:tc>
          <w:tcPr>
            <w:tcW w:w="5395" w:type="dxa"/>
          </w:tcPr>
          <w:p w14:paraId="2F2D6E1B" w14:textId="4030275F" w:rsidR="00AC1870" w:rsidRDefault="006334A0" w:rsidP="00D2396E">
            <w:r>
              <w:rPr>
                <w:noProof/>
              </w:rPr>
              <w:drawing>
                <wp:inline distT="0" distB="0" distL="0" distR="0" wp14:anchorId="1263451A" wp14:editId="38E01D17">
                  <wp:extent cx="3111500" cy="3182660"/>
                  <wp:effectExtent l="0" t="0" r="0" b="5080"/>
                  <wp:docPr id="1917689339" name="Picture 1" descr="A piece of fabric with leave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7689339" name="Picture 1" descr="A piece of fabric with leaves on i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538" cy="3203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04E2D9A2" w:rsidR="00AC1870" w:rsidRDefault="006334A0" w:rsidP="00D2396E">
            <w:r>
              <w:rPr>
                <w:noProof/>
              </w:rPr>
              <w:drawing>
                <wp:inline distT="0" distB="0" distL="0" distR="0" wp14:anchorId="0DC3D720" wp14:editId="0B32D9F4">
                  <wp:extent cx="3231694" cy="3182620"/>
                  <wp:effectExtent l="0" t="0" r="0" b="5080"/>
                  <wp:docPr id="1017191480" name="Picture 2" descr="A hand holding a piece of fabric with Western Wall in th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191480" name="Picture 2" descr="A hand holding a piece of fabric with Western Wall in the backgroun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569" cy="3195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48319627" w:rsidR="00AC1870" w:rsidRDefault="006334A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7E64DC0" wp14:editId="0F9CBE07">
            <wp:extent cx="6858000" cy="7014845"/>
            <wp:effectExtent l="0" t="0" r="0" b="0"/>
            <wp:docPr id="473335518" name="Picture 3" descr="A piece of fabric with leave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335518" name="Picture 3" descr="A piece of fabric with leaves o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1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0C05AE" wp14:editId="6F46F11C">
            <wp:extent cx="6858000" cy="7058660"/>
            <wp:effectExtent l="0" t="0" r="0" b="2540"/>
            <wp:docPr id="1871566982" name="Picture 4" descr="A piece of cloth with flowers on it with Western Wall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566982" name="Picture 4" descr="A piece of cloth with flowers on it with Western Wall in the backgroun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5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5A29A4" wp14:editId="681E58F1">
            <wp:extent cx="6858000" cy="6753860"/>
            <wp:effectExtent l="0" t="0" r="0" b="2540"/>
            <wp:docPr id="2117739392" name="Picture 5" descr="A hand holding a piece of fabric with Western Wall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739392" name="Picture 5" descr="A hand holding a piece of fabric with Western Wall in the backgroun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5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0B1A9CC5" w14:textId="77777777" w:rsidR="00B63093" w:rsidRDefault="00B63093" w:rsidP="00B63093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B63093" w:rsidRPr="00023D07" w14:paraId="3042C391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CF9CD" w14:textId="77777777" w:rsidR="00B63093" w:rsidRPr="00023D07" w:rsidRDefault="00B63093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7E4D9" w14:textId="77777777" w:rsidR="00B63093" w:rsidRPr="00023D07" w:rsidRDefault="00B63093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3153A" w14:textId="77777777" w:rsidR="00B63093" w:rsidRPr="00023D07" w:rsidRDefault="00B63093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214FC" w14:textId="77777777" w:rsidR="00B63093" w:rsidRPr="00023D07" w:rsidRDefault="00B63093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BD9E3" w14:textId="77777777" w:rsidR="00B63093" w:rsidRPr="00023D07" w:rsidRDefault="00B63093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B63093" w14:paraId="3822CC61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C554CF3" w14:textId="77777777" w:rsidR="00B63093" w:rsidRDefault="00B63093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3F75AD64" w14:textId="77777777" w:rsidR="00B63093" w:rsidRDefault="00B63093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2089A820" w14:textId="77777777" w:rsidR="00B63093" w:rsidRDefault="00B63093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5C03A273" w14:textId="77777777" w:rsidR="00B63093" w:rsidRDefault="00B63093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retired appraiser</w:t>
            </w:r>
          </w:p>
        </w:tc>
        <w:tc>
          <w:tcPr>
            <w:tcW w:w="1165" w:type="dxa"/>
          </w:tcPr>
          <w:p w14:paraId="127BF2EB" w14:textId="77777777" w:rsidR="00B63093" w:rsidRDefault="00B63093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63093" w14:paraId="0F04B9E1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A07891F" w14:textId="77777777" w:rsidR="00B63093" w:rsidRPr="00023D07" w:rsidRDefault="00B63093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7E24229B" w14:textId="77777777" w:rsidR="00B63093" w:rsidRDefault="00B63093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4B5084ED" w14:textId="77777777" w:rsidR="00B63093" w:rsidRDefault="00B63093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6B08523C" w14:textId="77777777" w:rsidR="00B63093" w:rsidRPr="004E673A" w:rsidRDefault="00B63093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947B558" w14:textId="77777777" w:rsidR="00B63093" w:rsidRDefault="00B63093" w:rsidP="00117A44">
            <w:pPr>
              <w:rPr>
                <w:color w:val="4472C4" w:themeColor="accent1"/>
              </w:rPr>
            </w:pPr>
          </w:p>
        </w:tc>
      </w:tr>
      <w:tr w:rsidR="00B63093" w14:paraId="52F51BD1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35B9619" w14:textId="77777777" w:rsidR="00B63093" w:rsidRPr="00023D07" w:rsidRDefault="00B63093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2B9A211D" w14:textId="77777777" w:rsidR="00B63093" w:rsidRDefault="00B63093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7E7199CC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A14F6">
              <w:rPr>
                <w:color w:val="4472C4" w:themeColor="accent1"/>
              </w:rPr>
              <w:t>18</w:t>
            </w:r>
            <w:r w:rsidR="007B1A10">
              <w:rPr>
                <w:color w:val="4472C4" w:themeColor="accent1"/>
              </w:rPr>
              <w:t>3</w:t>
            </w:r>
            <w:r w:rsidR="0012275C">
              <w:rPr>
                <w:color w:val="4472C4" w:themeColor="accent1"/>
              </w:rPr>
              <w:t>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FA14F6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352FE93B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211B618A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01619C8D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A14F6">
              <w:rPr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2803ACAF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FA14F6">
              <w:rPr>
                <w:noProof/>
                <w:color w:val="4472C4" w:themeColor="accent1"/>
              </w:rPr>
              <w:t>12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FA14F6">
              <w:rPr>
                <w:noProof/>
                <w:color w:val="4472C4" w:themeColor="accent1"/>
              </w:rPr>
              <w:t>12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3666D091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sectPr w:rsidR="00D83C6F" w:rsidSect="00652555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29FB3E" w14:textId="77777777" w:rsidR="00005000" w:rsidRDefault="00005000" w:rsidP="00505854">
      <w:r>
        <w:separator/>
      </w:r>
    </w:p>
  </w:endnote>
  <w:endnote w:type="continuationSeparator" w:id="0">
    <w:p w14:paraId="73640CB9" w14:textId="77777777" w:rsidR="00005000" w:rsidRDefault="00005000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6BFDB5" w14:textId="77777777" w:rsidR="00005000" w:rsidRDefault="00005000" w:rsidP="00505854">
      <w:r>
        <w:separator/>
      </w:r>
    </w:p>
  </w:footnote>
  <w:footnote w:type="continuationSeparator" w:id="0">
    <w:p w14:paraId="3F1D3CC7" w14:textId="77777777" w:rsidR="00005000" w:rsidRDefault="00005000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2310A06C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C120C1">
      <w:rPr>
        <w:b/>
        <w:bCs/>
        <w:sz w:val="28"/>
        <w:szCs w:val="28"/>
      </w:rPr>
      <w:t>0280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12275C">
      <w:rPr>
        <w:noProof/>
        <w:sz w:val="28"/>
        <w:szCs w:val="28"/>
      </w:rPr>
      <w:t>September 30,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5000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2275C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97E35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D4D35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34A0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55CA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1A10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190D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093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0C1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57AD9"/>
    <w:rsid w:val="00C6055B"/>
    <w:rsid w:val="00C63B79"/>
    <w:rsid w:val="00C84D35"/>
    <w:rsid w:val="00C929A7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4FE2"/>
    <w:rsid w:val="00D3501B"/>
    <w:rsid w:val="00D36FB5"/>
    <w:rsid w:val="00D423EF"/>
    <w:rsid w:val="00D42E23"/>
    <w:rsid w:val="00D47DCB"/>
    <w:rsid w:val="00D5480F"/>
    <w:rsid w:val="00D67539"/>
    <w:rsid w:val="00D83995"/>
    <w:rsid w:val="00D83C6F"/>
    <w:rsid w:val="00D85E75"/>
    <w:rsid w:val="00D9283C"/>
    <w:rsid w:val="00D929DB"/>
    <w:rsid w:val="00DA72DF"/>
    <w:rsid w:val="00DB05DB"/>
    <w:rsid w:val="00DB2E8E"/>
    <w:rsid w:val="00DB7CAC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14F6"/>
    <w:rsid w:val="00FA39F6"/>
    <w:rsid w:val="00FA790C"/>
    <w:rsid w:val="00FD3B75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5</TotalTime>
  <Pages>5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9</cp:revision>
  <dcterms:created xsi:type="dcterms:W3CDTF">2025-07-06T20:23:00Z</dcterms:created>
  <dcterms:modified xsi:type="dcterms:W3CDTF">2025-09-30T21:14:00Z</dcterms:modified>
</cp:coreProperties>
</file>