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9665A1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9665A1" w14:paraId="15934A3C" w14:textId="77777777" w:rsidTr="00D2396E">
        <w:tc>
          <w:tcPr>
            <w:tcW w:w="5395" w:type="dxa"/>
          </w:tcPr>
          <w:p w14:paraId="2F2D6E1B" w14:textId="26352544" w:rsidR="00AC1870" w:rsidRDefault="009665A1" w:rsidP="00D2396E">
            <w:r>
              <w:rPr>
                <w:noProof/>
              </w:rPr>
              <w:drawing>
                <wp:inline distT="0" distB="0" distL="0" distR="0" wp14:anchorId="5FE35973" wp14:editId="0313D99C">
                  <wp:extent cx="3139478" cy="3060700"/>
                  <wp:effectExtent l="0" t="0" r="0" b="0"/>
                  <wp:docPr id="1107868442" name="Picture 1" descr="A group of red and white square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7868442" name="Picture 1" descr="A group of red and white squares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8195" cy="3078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000E4300" w:rsidR="00AC1870" w:rsidRDefault="009665A1" w:rsidP="00D2396E">
            <w:r>
              <w:rPr>
                <w:noProof/>
              </w:rPr>
              <w:drawing>
                <wp:inline distT="0" distB="0" distL="0" distR="0" wp14:anchorId="3E2D0395" wp14:editId="075C82D5">
                  <wp:extent cx="3032055" cy="2274041"/>
                  <wp:effectExtent l="0" t="2223" r="1588" b="1587"/>
                  <wp:docPr id="1909583222" name="Picture 2" descr="A red and white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9583222" name="Picture 2" descr="A red and white quil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89567" cy="231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32751762" w:rsidR="00AC1870" w:rsidRDefault="009665A1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2B260D54" wp14:editId="52FB2237">
            <wp:extent cx="6858000" cy="6685915"/>
            <wp:effectExtent l="0" t="0" r="0" b="0"/>
            <wp:docPr id="1238394398" name="Picture 3" descr="A group of red and white square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394398" name="Picture 3" descr="A group of red and white squares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8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75351" wp14:editId="1EF25D89">
            <wp:extent cx="6858000" cy="6995160"/>
            <wp:effectExtent l="0" t="0" r="0" b="2540"/>
            <wp:docPr id="943106983" name="Picture 4" descr="A red and white patchwork piece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106983" name="Picture 4" descr="A red and white patchwork piece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9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819B13" wp14:editId="694BE08D">
            <wp:extent cx="6858000" cy="6764655"/>
            <wp:effectExtent l="0" t="0" r="0" b="4445"/>
            <wp:docPr id="1055591743" name="Picture 5" descr="A red and white patchwork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591743" name="Picture 5" descr="A red and white patchwork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6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C43F3E" wp14:editId="34562EBD">
            <wp:extent cx="6858000" cy="6447790"/>
            <wp:effectExtent l="0" t="0" r="0" b="3810"/>
            <wp:docPr id="1208678875" name="Picture 6" descr="A red and white patchwork piece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678875" name="Picture 6" descr="A red and white patchwork piece on a white gri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4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B650F2" wp14:editId="750DFAA9">
            <wp:extent cx="6858000" cy="7959725"/>
            <wp:effectExtent l="0" t="0" r="0" b="3175"/>
            <wp:docPr id="1744906175" name="Picture 7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906175" name="Picture 7" descr="A red and white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5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9FB852" wp14:editId="19B5F894">
            <wp:extent cx="6858000" cy="6142990"/>
            <wp:effectExtent l="0" t="0" r="0" b="3810"/>
            <wp:docPr id="1625389038" name="Picture 8" descr="A red and white checkered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389038" name="Picture 8" descr="A red and white checkered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142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EA0223" wp14:editId="43972D69">
            <wp:extent cx="6858000" cy="5511165"/>
            <wp:effectExtent l="0" t="0" r="0" b="635"/>
            <wp:docPr id="2070114983" name="Picture 9" descr="A red and white patchwork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114983" name="Picture 9" descr="A red and white patchwork on a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51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FB82F5" wp14:editId="0DAD11F9">
            <wp:extent cx="6858000" cy="5991225"/>
            <wp:effectExtent l="0" t="0" r="0" b="3175"/>
            <wp:docPr id="1369306036" name="Picture 10" descr="A red and white patchwork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306036" name="Picture 10" descr="A red and white patchwork on a white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9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F90404" wp14:editId="0FF38E77">
            <wp:extent cx="6858000" cy="6912610"/>
            <wp:effectExtent l="0" t="0" r="0" b="0"/>
            <wp:docPr id="1764275145" name="Picture 11" descr="A red and white patchwork on a white ti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275145" name="Picture 11" descr="A red and white patchwork on a white til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BB1D6D" wp14:editId="7678B639">
            <wp:extent cx="6858000" cy="6428105"/>
            <wp:effectExtent l="0" t="0" r="0" b="0"/>
            <wp:docPr id="697897955" name="Picture 12" descr="A red and white patchwork on graph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897955" name="Picture 12" descr="A red and white patchwork on graph paper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2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939C13" wp14:editId="6384BDF8">
            <wp:extent cx="9144000" cy="6858000"/>
            <wp:effectExtent l="0" t="0" r="0" b="0"/>
            <wp:docPr id="616730670" name="Picture 13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730670" name="Picture 13" descr="A red and white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0ED4A1" wp14:editId="6CB12927">
            <wp:extent cx="6858000" cy="6525260"/>
            <wp:effectExtent l="0" t="0" r="0" b="2540"/>
            <wp:docPr id="1277729225" name="Picture 14" descr="A piece of red and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729225" name="Picture 14" descr="A piece of red and white fabric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2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D0CADB0" w14:textId="77777777" w:rsidR="0072336B" w:rsidRDefault="0072336B" w:rsidP="0072336B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72336B" w:rsidRPr="00023D07" w14:paraId="24FE2518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FF2DC" w14:textId="77777777" w:rsidR="0072336B" w:rsidRPr="00023D07" w:rsidRDefault="0072336B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4A510" w14:textId="77777777" w:rsidR="0072336B" w:rsidRPr="00023D07" w:rsidRDefault="0072336B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D00B3" w14:textId="77777777" w:rsidR="0072336B" w:rsidRPr="00023D07" w:rsidRDefault="0072336B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09B1B" w14:textId="77777777" w:rsidR="0072336B" w:rsidRPr="00023D07" w:rsidRDefault="0072336B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B50F9" w14:textId="77777777" w:rsidR="0072336B" w:rsidRPr="00023D07" w:rsidRDefault="0072336B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72336B" w14:paraId="21900DF5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4E1CBE1" w14:textId="77777777" w:rsidR="0072336B" w:rsidRDefault="0072336B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25575F7D" w14:textId="77777777" w:rsidR="0072336B" w:rsidRDefault="0072336B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23F715B4" w14:textId="77777777" w:rsidR="0072336B" w:rsidRDefault="0072336B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9086551" w14:textId="77777777" w:rsidR="0072336B" w:rsidRDefault="0072336B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3223C6D8" w14:textId="77777777" w:rsidR="0072336B" w:rsidRDefault="0072336B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72336B" w14:paraId="2BBA03D7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E744067" w14:textId="77777777" w:rsidR="0072336B" w:rsidRPr="00023D07" w:rsidRDefault="0072336B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3CD78570" w14:textId="77777777" w:rsidR="0072336B" w:rsidRDefault="0072336B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3326E13F" w14:textId="77777777" w:rsidR="0072336B" w:rsidRDefault="0072336B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759BF344" w14:textId="77777777" w:rsidR="0072336B" w:rsidRPr="004E673A" w:rsidRDefault="0072336B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AD07F8B" w14:textId="77777777" w:rsidR="0072336B" w:rsidRDefault="0072336B" w:rsidP="00117A44">
            <w:pPr>
              <w:rPr>
                <w:color w:val="4472C4" w:themeColor="accent1"/>
              </w:rPr>
            </w:pPr>
          </w:p>
        </w:tc>
      </w:tr>
      <w:tr w:rsidR="0072336B" w14:paraId="0B6D14D7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A320AD3" w14:textId="77777777" w:rsidR="0072336B" w:rsidRPr="00023D07" w:rsidRDefault="0072336B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0CD61194" w14:textId="77777777" w:rsidR="0072336B" w:rsidRDefault="0072336B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03776F0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CD3350">
              <w:rPr>
                <w:color w:val="4472C4" w:themeColor="accent1"/>
              </w:rPr>
              <w:t>9-Patch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3713ABDD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D3350">
              <w:rPr>
                <w:noProof/>
                <w:color w:val="4472C4" w:themeColor="accent1"/>
              </w:rPr>
              <w:t>1885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CD3350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24EC07D1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CD3350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7F6216E4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CD335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51CE80EE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D3350">
              <w:rPr>
                <w:noProof/>
                <w:color w:val="4472C4" w:themeColor="accent1"/>
              </w:rPr>
              <w:t>7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70CB6FF6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D3350">
              <w:rPr>
                <w:noProof/>
                <w:color w:val="4472C4" w:themeColor="accent1"/>
              </w:rPr>
              <w:t>12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D3350">
              <w:rPr>
                <w:noProof/>
                <w:color w:val="4472C4" w:themeColor="accent1"/>
              </w:rPr>
              <w:t>12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7408EACD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2"/>
      <w:footerReference w:type="default" r:id="rId2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BB2189" w14:textId="77777777" w:rsidR="00280AE0" w:rsidRDefault="00280AE0" w:rsidP="00505854">
      <w:r>
        <w:separator/>
      </w:r>
    </w:p>
  </w:endnote>
  <w:endnote w:type="continuationSeparator" w:id="0">
    <w:p w14:paraId="60D2DEF4" w14:textId="77777777" w:rsidR="00280AE0" w:rsidRDefault="00280AE0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AF3A36" w14:textId="77777777" w:rsidR="00280AE0" w:rsidRDefault="00280AE0" w:rsidP="00505854">
      <w:r>
        <w:separator/>
      </w:r>
    </w:p>
  </w:footnote>
  <w:footnote w:type="continuationSeparator" w:id="0">
    <w:p w14:paraId="4325004A" w14:textId="77777777" w:rsidR="00280AE0" w:rsidRDefault="00280AE0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74863DF3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D12B14">
      <w:rPr>
        <w:b/>
        <w:bCs/>
        <w:sz w:val="28"/>
        <w:szCs w:val="28"/>
      </w:rPr>
      <w:t>0278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CD3350">
      <w:rPr>
        <w:noProof/>
        <w:sz w:val="28"/>
        <w:szCs w:val="28"/>
      </w:rPr>
      <w:t>September 9,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0AE0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336B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665A1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17FB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34DED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929A7"/>
    <w:rsid w:val="00CA10AB"/>
    <w:rsid w:val="00CA3F38"/>
    <w:rsid w:val="00CA61DB"/>
    <w:rsid w:val="00CA664A"/>
    <w:rsid w:val="00CB23E2"/>
    <w:rsid w:val="00CC255B"/>
    <w:rsid w:val="00CC71E4"/>
    <w:rsid w:val="00CD0F2C"/>
    <w:rsid w:val="00CD187F"/>
    <w:rsid w:val="00CD3350"/>
    <w:rsid w:val="00CD3DE3"/>
    <w:rsid w:val="00CD7096"/>
    <w:rsid w:val="00CF0109"/>
    <w:rsid w:val="00CF6D8A"/>
    <w:rsid w:val="00D016FC"/>
    <w:rsid w:val="00D07662"/>
    <w:rsid w:val="00D11985"/>
    <w:rsid w:val="00D12B14"/>
    <w:rsid w:val="00D3501B"/>
    <w:rsid w:val="00D36FB5"/>
    <w:rsid w:val="00D42E23"/>
    <w:rsid w:val="00D47DCB"/>
    <w:rsid w:val="00D5480F"/>
    <w:rsid w:val="00D7796D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056E2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27</TotalTime>
  <Pages>28</Pages>
  <Words>3462</Words>
  <Characters>19736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2025-09-09T22:51:00Z</dcterms:modified>
</cp:coreProperties>
</file>