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4F43B3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4F43B3" w14:paraId="15934A3C" w14:textId="77777777" w:rsidTr="00D2396E">
        <w:tc>
          <w:tcPr>
            <w:tcW w:w="5395" w:type="dxa"/>
          </w:tcPr>
          <w:p w14:paraId="2F2D6E1B" w14:textId="1DAB6640" w:rsidR="00AC1870" w:rsidRDefault="004F43B3" w:rsidP="00D2396E">
            <w:r>
              <w:rPr>
                <w:noProof/>
              </w:rPr>
              <w:drawing>
                <wp:inline distT="0" distB="0" distL="0" distR="0" wp14:anchorId="537E6D08" wp14:editId="62DDBBF2">
                  <wp:extent cx="3200400" cy="3027045"/>
                  <wp:effectExtent l="0" t="0" r="0" b="0"/>
                  <wp:docPr id="650621055" name="Picture 1" descr="A group of squares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0621055" name="Picture 1" descr="A group of squares on a grid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5717" cy="30509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38D13764" w:rsidR="00AC1870" w:rsidRDefault="004F43B3" w:rsidP="00D2396E">
            <w:r>
              <w:rPr>
                <w:noProof/>
              </w:rPr>
              <w:drawing>
                <wp:inline distT="0" distB="0" distL="0" distR="0" wp14:anchorId="4D46C255" wp14:editId="6AE80A3D">
                  <wp:extent cx="3238500" cy="3031296"/>
                  <wp:effectExtent l="0" t="0" r="0" b="4445"/>
                  <wp:docPr id="561778760" name="Picture 2" descr="A group of pieces of fabric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778760" name="Picture 2" descr="A group of pieces of fabric on a grid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537" cy="30668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16B4C0C1" w:rsidR="00AC1870" w:rsidRDefault="004F43B3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48A3D894" wp14:editId="4ADF12FB">
            <wp:extent cx="6858000" cy="6486525"/>
            <wp:effectExtent l="0" t="0" r="0" b="3175"/>
            <wp:docPr id="364715329" name="Picture 3" descr="A group of squares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715329" name="Picture 3" descr="A group of squares on a grid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48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7C1671" wp14:editId="022B1C08">
            <wp:extent cx="6858000" cy="6658610"/>
            <wp:effectExtent l="0" t="0" r="0" b="0"/>
            <wp:docPr id="1909164384" name="Picture 4" descr="A piece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9164384" name="Picture 4" descr="A piece of fabric on a grid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65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390BF8" wp14:editId="1D73E529">
            <wp:extent cx="6858000" cy="6753860"/>
            <wp:effectExtent l="0" t="0" r="0" b="2540"/>
            <wp:docPr id="1206671118" name="Picture 5" descr="A piece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671118" name="Picture 5" descr="A piece of fabric on a grid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75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5B6632" wp14:editId="233AAFB8">
            <wp:extent cx="6858000" cy="7098665"/>
            <wp:effectExtent l="0" t="0" r="0" b="635"/>
            <wp:docPr id="1029249096" name="Picture 6" descr="A piece of fabric with a square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249096" name="Picture 6" descr="A piece of fabric with a square pattern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09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026CF5" wp14:editId="2C1E58A0">
            <wp:extent cx="6858000" cy="7205980"/>
            <wp:effectExtent l="0" t="0" r="0" b="0"/>
            <wp:docPr id="124671168" name="Picture 7" descr="A piece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71168" name="Picture 7" descr="A piece of fabric on a grid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205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38A59E" wp14:editId="39F2A12F">
            <wp:extent cx="6858000" cy="6898640"/>
            <wp:effectExtent l="0" t="0" r="0" b="0"/>
            <wp:docPr id="1102007657" name="Picture 8" descr="A piece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007657" name="Picture 8" descr="A piece of fabric on a grid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9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2FB0B1" wp14:editId="78B7B048">
            <wp:extent cx="6858000" cy="6441440"/>
            <wp:effectExtent l="0" t="0" r="0" b="0"/>
            <wp:docPr id="579104366" name="Picture 9" descr="A piece of fabric on a white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104366" name="Picture 9" descr="A piece of fabric on a white surface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44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3A8266" wp14:editId="61A10131">
            <wp:extent cx="6858000" cy="6983730"/>
            <wp:effectExtent l="0" t="0" r="0" b="1270"/>
            <wp:docPr id="1881274156" name="Picture 10" descr="A piece of fabric on a white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274156" name="Picture 10" descr="A piece of fabric on a white surface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98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536C54" wp14:editId="5B478408">
            <wp:extent cx="6858000" cy="6419215"/>
            <wp:effectExtent l="0" t="0" r="0" b="0"/>
            <wp:docPr id="1226167010" name="Picture 11" descr="A group of pieces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167010" name="Picture 11" descr="A group of pieces of fabric on a grid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419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5B73097B" w14:textId="77777777" w:rsidR="00843719" w:rsidRDefault="00843719" w:rsidP="00843719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843719" w:rsidRPr="00023D07" w14:paraId="27D2F981" w14:textId="77777777" w:rsidTr="00117A44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3F8AD3" w14:textId="77777777" w:rsidR="00843719" w:rsidRPr="00023D07" w:rsidRDefault="00843719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BDA403" w14:textId="77777777" w:rsidR="00843719" w:rsidRPr="00023D07" w:rsidRDefault="00843719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49B506" w14:textId="77777777" w:rsidR="00843719" w:rsidRPr="00023D07" w:rsidRDefault="00843719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B267EA" w14:textId="77777777" w:rsidR="00843719" w:rsidRPr="00023D07" w:rsidRDefault="00843719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4979D1" w14:textId="77777777" w:rsidR="00843719" w:rsidRPr="00023D07" w:rsidRDefault="00843719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843719" w14:paraId="616B38D6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3BA94A4" w14:textId="77777777" w:rsidR="00843719" w:rsidRDefault="00843719" w:rsidP="00117A44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07E53C10" w14:textId="77777777" w:rsidR="00843719" w:rsidRDefault="00843719" w:rsidP="00117A44">
            <w:r>
              <w:rPr>
                <w:color w:val="4472C4" w:themeColor="accent1"/>
              </w:rPr>
              <w:t>July 2024</w:t>
            </w:r>
          </w:p>
        </w:tc>
        <w:tc>
          <w:tcPr>
            <w:tcW w:w="1890" w:type="dxa"/>
          </w:tcPr>
          <w:p w14:paraId="003DD52F" w14:textId="77777777" w:rsidR="00843719" w:rsidRDefault="00843719" w:rsidP="00117A44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5F28155C" w14:textId="77777777" w:rsidR="00843719" w:rsidRDefault="00843719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Chris Moline</w:t>
            </w:r>
            <w:r>
              <w:rPr>
                <w:color w:val="4472C4" w:themeColor="accent1"/>
              </w:rPr>
              <w:br/>
              <w:t>Naperville, IL</w:t>
            </w:r>
            <w:r>
              <w:rPr>
                <w:color w:val="4472C4" w:themeColor="accent1"/>
              </w:rPr>
              <w:br/>
              <w:t>- from a retired appraiser</w:t>
            </w:r>
          </w:p>
        </w:tc>
        <w:tc>
          <w:tcPr>
            <w:tcW w:w="1165" w:type="dxa"/>
          </w:tcPr>
          <w:p w14:paraId="1FC8477D" w14:textId="77777777" w:rsidR="00843719" w:rsidRDefault="00843719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43719" w14:paraId="0A209D41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9704CF2" w14:textId="77777777" w:rsidR="00843719" w:rsidRPr="00023D07" w:rsidRDefault="00843719" w:rsidP="00117A44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1444CCA3" w14:textId="77777777" w:rsidR="00843719" w:rsidRDefault="00843719" w:rsidP="00117A44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E6B5232" w14:textId="77777777" w:rsidR="00843719" w:rsidRDefault="00843719" w:rsidP="00117A44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663D1EDB" w14:textId="77777777" w:rsidR="00843719" w:rsidRPr="004E673A" w:rsidRDefault="00843719" w:rsidP="00117A44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51D59777" w14:textId="77777777" w:rsidR="00843719" w:rsidRDefault="00843719" w:rsidP="00117A44">
            <w:pPr>
              <w:rPr>
                <w:color w:val="4472C4" w:themeColor="accent1"/>
              </w:rPr>
            </w:pPr>
          </w:p>
        </w:tc>
      </w:tr>
      <w:tr w:rsidR="00843719" w14:paraId="65D431DC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203D851B" w14:textId="77777777" w:rsidR="00843719" w:rsidRPr="00023D07" w:rsidRDefault="00843719" w:rsidP="00117A44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73282303" w14:textId="77777777" w:rsidR="00843719" w:rsidRDefault="00843719" w:rsidP="00117A44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7FD16A91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4D4939">
              <w:rPr>
                <w:color w:val="4472C4" w:themeColor="accent1"/>
              </w:rPr>
              <w:t>18</w:t>
            </w:r>
            <w:r w:rsidR="003132B7">
              <w:rPr>
                <w:color w:val="4472C4" w:themeColor="accent1"/>
              </w:rPr>
              <w:t>9</w:t>
            </w:r>
            <w:r w:rsidR="004D4939">
              <w:rPr>
                <w:color w:val="4472C4" w:themeColor="accent1"/>
              </w:rPr>
              <w:t>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4D4939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7777777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3C7A5469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6C2C15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272233FE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5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AC1870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0FFE6C08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4D4939">
              <w:rPr>
                <w:noProof/>
                <w:color w:val="4472C4" w:themeColor="accent1"/>
              </w:rPr>
              <w:t>3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7C8AA729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4D4939">
              <w:rPr>
                <w:noProof/>
                <w:color w:val="4472C4" w:themeColor="accent1"/>
              </w:rPr>
              <w:t>12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4D4939">
              <w:rPr>
                <w:noProof/>
                <w:color w:val="4472C4" w:themeColor="accent1"/>
              </w:rPr>
              <w:t>12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092F2F4C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even" r:id="rId19"/>
      <w:headerReference w:type="default" r:id="rId20"/>
      <w:footerReference w:type="even" r:id="rId21"/>
      <w:footerReference w:type="default" r:id="rId22"/>
      <w:headerReference w:type="first" r:id="rId23"/>
      <w:footerReference w:type="first" r:id="rId24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891EE15" w14:textId="77777777" w:rsidR="0056369D" w:rsidRDefault="0056369D" w:rsidP="00505854">
      <w:r>
        <w:separator/>
      </w:r>
    </w:p>
  </w:endnote>
  <w:endnote w:type="continuationSeparator" w:id="0">
    <w:p w14:paraId="528C3967" w14:textId="77777777" w:rsidR="0056369D" w:rsidRDefault="0056369D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CBB8E21" w14:textId="77777777" w:rsidR="009061BD" w:rsidRDefault="009061BD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E6AB898" w14:textId="77777777" w:rsidR="009061BD" w:rsidRDefault="009061B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C96F2F6" w14:textId="77777777" w:rsidR="0056369D" w:rsidRDefault="0056369D" w:rsidP="00505854">
      <w:r>
        <w:separator/>
      </w:r>
    </w:p>
  </w:footnote>
  <w:footnote w:type="continuationSeparator" w:id="0">
    <w:p w14:paraId="0DD8674D" w14:textId="77777777" w:rsidR="0056369D" w:rsidRDefault="0056369D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39BAA16" w14:textId="77777777" w:rsidR="009061BD" w:rsidRDefault="009061BD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4CFA0779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9061BD">
      <w:rPr>
        <w:b/>
        <w:bCs/>
        <w:sz w:val="28"/>
        <w:szCs w:val="28"/>
      </w:rPr>
      <w:t>0277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3132B7">
      <w:rPr>
        <w:noProof/>
        <w:sz w:val="28"/>
        <w:szCs w:val="28"/>
      </w:rPr>
      <w:t>September 30,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E14713C" w14:textId="77777777" w:rsidR="009061BD" w:rsidRDefault="009061BD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493E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2B7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4B6A"/>
    <w:rsid w:val="004C50C2"/>
    <w:rsid w:val="004D3EE6"/>
    <w:rsid w:val="004D4939"/>
    <w:rsid w:val="004E4105"/>
    <w:rsid w:val="004E673A"/>
    <w:rsid w:val="004F43B3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369D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52D57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3719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061BD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64969"/>
    <w:rsid w:val="00B75DC9"/>
    <w:rsid w:val="00B7628E"/>
    <w:rsid w:val="00B76455"/>
    <w:rsid w:val="00B80164"/>
    <w:rsid w:val="00B96C99"/>
    <w:rsid w:val="00BA3FDF"/>
    <w:rsid w:val="00BB31A1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57AD9"/>
    <w:rsid w:val="00C6055B"/>
    <w:rsid w:val="00C63B79"/>
    <w:rsid w:val="00C84D35"/>
    <w:rsid w:val="00C929A7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0901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495A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header" Target="header3.xml"/><Relationship Id="rId10" Type="http://schemas.openxmlformats.org/officeDocument/2006/relationships/image" Target="media/image3.jpe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oter" Target="footer2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3</TotalTime>
  <Pages>25</Pages>
  <Words>3461</Words>
  <Characters>19729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7</cp:revision>
  <dcterms:created xsi:type="dcterms:W3CDTF">2025-07-06T20:23:00Z</dcterms:created>
  <dcterms:modified xsi:type="dcterms:W3CDTF">2025-09-30T18:45:00Z</dcterms:modified>
</cp:coreProperties>
</file>