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375C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375C1" w14:paraId="15934A3C" w14:textId="77777777" w:rsidTr="00D2396E">
        <w:tc>
          <w:tcPr>
            <w:tcW w:w="5395" w:type="dxa"/>
          </w:tcPr>
          <w:p w14:paraId="2F2D6E1B" w14:textId="671428F1" w:rsidR="00AC1870" w:rsidRDefault="004375C1" w:rsidP="00D2396E">
            <w:r>
              <w:rPr>
                <w:noProof/>
              </w:rPr>
              <w:drawing>
                <wp:inline distT="0" distB="0" distL="0" distR="0" wp14:anchorId="0B738AA2" wp14:editId="6D69249F">
                  <wp:extent cx="3228698" cy="3265170"/>
                  <wp:effectExtent l="0" t="0" r="0" b="0"/>
                  <wp:docPr id="1918742735" name="Picture 1" descr="A group of red and white square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742735" name="Picture 1" descr="A group of red and white square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32" cy="327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848A658" w:rsidR="00AC1870" w:rsidRDefault="004375C1" w:rsidP="00D2396E">
            <w:r>
              <w:rPr>
                <w:noProof/>
              </w:rPr>
              <w:drawing>
                <wp:inline distT="0" distB="0" distL="0" distR="0" wp14:anchorId="36222A54" wp14:editId="2418FB30">
                  <wp:extent cx="3202630" cy="3162300"/>
                  <wp:effectExtent l="0" t="0" r="0" b="0"/>
                  <wp:docPr id="1445591930" name="Picture 2" descr="A group of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591930" name="Picture 2" descr="A group of 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754" cy="317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6C900A4" w:rsidR="00AC1870" w:rsidRDefault="004375C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95AE11C" wp14:editId="12215726">
            <wp:extent cx="6858000" cy="6935470"/>
            <wp:effectExtent l="0" t="0" r="0" b="0"/>
            <wp:docPr id="1255324986" name="Picture 3" descr="A group of red and white squar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24986" name="Picture 3" descr="A group of red and white square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BFB7F" wp14:editId="340DD7EC">
            <wp:extent cx="6858000" cy="7800340"/>
            <wp:effectExtent l="0" t="0" r="0" b="0"/>
            <wp:docPr id="2033724206" name="Picture 4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24206" name="Picture 4" descr="A red and white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16254" wp14:editId="429A49CB">
            <wp:extent cx="6858000" cy="6901180"/>
            <wp:effectExtent l="0" t="0" r="0" b="0"/>
            <wp:docPr id="442376423" name="Picture 5" descr="A red and white patchwork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76423" name="Picture 5" descr="A red and white patchwork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7853C" wp14:editId="617AE46E">
            <wp:extent cx="6858000" cy="6939915"/>
            <wp:effectExtent l="0" t="0" r="0" b="0"/>
            <wp:docPr id="85956494" name="Picture 6" descr="A piece of fabric with a squar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6494" name="Picture 6" descr="A piece of fabric with a square patter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A8D90" wp14:editId="49FBF1DF">
            <wp:extent cx="6858000" cy="6771640"/>
            <wp:effectExtent l="0" t="0" r="0" b="0"/>
            <wp:docPr id="1725038467" name="Picture 7" descr="A group of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38467" name="Picture 7" descr="A group of pieces of fabric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46D7518" w14:textId="77777777" w:rsidR="0004711E" w:rsidRDefault="0004711E" w:rsidP="0004711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4711E" w:rsidRPr="00023D07" w14:paraId="00067254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D941" w14:textId="77777777" w:rsidR="0004711E" w:rsidRPr="00023D07" w:rsidRDefault="0004711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403" w14:textId="77777777" w:rsidR="0004711E" w:rsidRPr="00023D07" w:rsidRDefault="0004711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2B9A" w14:textId="77777777" w:rsidR="0004711E" w:rsidRPr="00023D07" w:rsidRDefault="0004711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9E2C" w14:textId="77777777" w:rsidR="0004711E" w:rsidRPr="00023D07" w:rsidRDefault="0004711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AEB0" w14:textId="77777777" w:rsidR="0004711E" w:rsidRPr="00023D07" w:rsidRDefault="0004711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4711E" w14:paraId="5F7D88E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25CB292" w14:textId="77777777" w:rsidR="0004711E" w:rsidRDefault="0004711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93B4B68" w14:textId="77777777" w:rsidR="0004711E" w:rsidRDefault="0004711E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42C89709" w14:textId="77777777" w:rsidR="0004711E" w:rsidRDefault="0004711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4571C24" w14:textId="77777777" w:rsidR="0004711E" w:rsidRDefault="0004711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3CDF599C" w14:textId="77777777" w:rsidR="0004711E" w:rsidRDefault="0004711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4711E" w14:paraId="2AE9BEA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FA71A4" w14:textId="77777777" w:rsidR="0004711E" w:rsidRPr="00023D07" w:rsidRDefault="0004711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BE68B5A" w14:textId="77777777" w:rsidR="0004711E" w:rsidRDefault="0004711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67CCF65" w14:textId="77777777" w:rsidR="0004711E" w:rsidRDefault="0004711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2D050C" w14:textId="77777777" w:rsidR="0004711E" w:rsidRPr="004E673A" w:rsidRDefault="0004711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3276F68" w14:textId="77777777" w:rsidR="0004711E" w:rsidRDefault="0004711E" w:rsidP="00117A44">
            <w:pPr>
              <w:rPr>
                <w:color w:val="4472C4" w:themeColor="accent1"/>
              </w:rPr>
            </w:pPr>
          </w:p>
        </w:tc>
      </w:tr>
      <w:tr w:rsidR="0004711E" w14:paraId="7B0AA5F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443C649" w14:textId="77777777" w:rsidR="0004711E" w:rsidRPr="00023D07" w:rsidRDefault="0004711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71AD283" w14:textId="77777777" w:rsidR="0004711E" w:rsidRDefault="0004711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D2C29E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2029F">
              <w:rPr>
                <w:color w:val="4472C4" w:themeColor="accent1"/>
              </w:rPr>
              <w:t>1890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2029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B99538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22029F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777777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94EB4E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2029F">
              <w:rPr>
                <w:color w:val="4472C4" w:themeColor="accent1"/>
              </w:rPr>
              <w:t>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4E0658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2029F">
              <w:rPr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2029F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98EF1C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D116D" w14:textId="77777777" w:rsidR="00D35350" w:rsidRDefault="00D35350" w:rsidP="00505854">
      <w:r>
        <w:separator/>
      </w:r>
    </w:p>
  </w:endnote>
  <w:endnote w:type="continuationSeparator" w:id="0">
    <w:p w14:paraId="354A41A2" w14:textId="77777777" w:rsidR="00D35350" w:rsidRDefault="00D3535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8D235" w14:textId="77777777" w:rsidR="00D35350" w:rsidRDefault="00D35350" w:rsidP="00505854">
      <w:r>
        <w:separator/>
      </w:r>
    </w:p>
  </w:footnote>
  <w:footnote w:type="continuationSeparator" w:id="0">
    <w:p w14:paraId="18CFB57C" w14:textId="77777777" w:rsidR="00D35350" w:rsidRDefault="00D3535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3DA335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96CB2">
      <w:rPr>
        <w:b/>
        <w:bCs/>
        <w:sz w:val="28"/>
        <w:szCs w:val="28"/>
      </w:rPr>
      <w:t>0276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2029F">
      <w:rPr>
        <w:noProof/>
        <w:sz w:val="28"/>
        <w:szCs w:val="28"/>
      </w:rPr>
      <w:t>September 9,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6BC2"/>
    <w:rsid w:val="00007106"/>
    <w:rsid w:val="00012DB5"/>
    <w:rsid w:val="00013607"/>
    <w:rsid w:val="00020D90"/>
    <w:rsid w:val="00023D07"/>
    <w:rsid w:val="000470BC"/>
    <w:rsid w:val="0004711E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6587E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029F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40C4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375C1"/>
    <w:rsid w:val="00456603"/>
    <w:rsid w:val="004650E7"/>
    <w:rsid w:val="00470041"/>
    <w:rsid w:val="0047590F"/>
    <w:rsid w:val="004801AA"/>
    <w:rsid w:val="004806D3"/>
    <w:rsid w:val="00496CB2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2BD7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119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5350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21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2025-09-09T21:57:00Z</dcterms:modified>
</cp:coreProperties>
</file>