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653629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653629" w14:paraId="15934A3C" w14:textId="77777777" w:rsidTr="00D2396E">
        <w:tc>
          <w:tcPr>
            <w:tcW w:w="5395" w:type="dxa"/>
          </w:tcPr>
          <w:p w14:paraId="2F2D6E1B" w14:textId="19D1A3DD" w:rsidR="00AC1870" w:rsidRDefault="00653629" w:rsidP="00D2396E">
            <w:r>
              <w:rPr>
                <w:noProof/>
              </w:rPr>
              <w:drawing>
                <wp:inline distT="0" distB="0" distL="0" distR="0" wp14:anchorId="1A881E31" wp14:editId="73672901">
                  <wp:extent cx="3111500" cy="3944691"/>
                  <wp:effectExtent l="0" t="0" r="0" b="5080"/>
                  <wp:docPr id="724457533" name="Picture 1" descr="A group of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457533" name="Picture 1" descr="A group of pieces of fabric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0921" cy="3981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41363A25" w:rsidR="00AC1870" w:rsidRDefault="00653629" w:rsidP="00D2396E">
            <w:r>
              <w:rPr>
                <w:noProof/>
              </w:rPr>
              <w:drawing>
                <wp:inline distT="0" distB="0" distL="0" distR="0" wp14:anchorId="586162C0" wp14:editId="1A1D5C35">
                  <wp:extent cx="2028402" cy="3759200"/>
                  <wp:effectExtent l="0" t="0" r="3810" b="0"/>
                  <wp:docPr id="1247588340" name="Picture 2" descr="A patchwork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7588340" name="Picture 2" descr="A patchwork pieces of fabric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942" cy="3797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65A3D813" w:rsidR="00AC1870" w:rsidRDefault="00653629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66AFEF8" wp14:editId="10049038">
            <wp:extent cx="2900045" cy="9144000"/>
            <wp:effectExtent l="0" t="0" r="0" b="0"/>
            <wp:docPr id="1953892870" name="Picture 3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892870" name="Picture 3" descr="A piece of fabric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04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682C3A" wp14:editId="62591EEF">
            <wp:extent cx="6858000" cy="8694420"/>
            <wp:effectExtent l="0" t="0" r="0" b="5080"/>
            <wp:docPr id="352966474" name="Picture 4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966474" name="Picture 4" descr="A group of pieces of fabric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9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61217F" wp14:editId="3B9BC81F">
            <wp:extent cx="6858000" cy="6626860"/>
            <wp:effectExtent l="0" t="0" r="0" b="2540"/>
            <wp:docPr id="1040805313" name="Picture 5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805313" name="Picture 5" descr="A group of pieces of fabric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2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9807CB" wp14:editId="51C632E8">
            <wp:extent cx="6858000" cy="6630035"/>
            <wp:effectExtent l="0" t="0" r="0" b="0"/>
            <wp:docPr id="1574132283" name="Picture 6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132283" name="Picture 6" descr="A group of pieces of fabric on a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3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EF52AB" wp14:editId="25128006">
            <wp:extent cx="4932680" cy="9144000"/>
            <wp:effectExtent l="0" t="0" r="0" b="0"/>
            <wp:docPr id="43113642" name="Picture 7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13642" name="Picture 7" descr="A piece of fabric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26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0BE296" wp14:editId="335D805F">
            <wp:extent cx="5030470" cy="9144000"/>
            <wp:effectExtent l="0" t="0" r="0" b="0"/>
            <wp:docPr id="1800952436" name="Picture 8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952436" name="Picture 8" descr="Pieces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04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6BAEBD" wp14:editId="6483E7B9">
            <wp:extent cx="6201410" cy="9144000"/>
            <wp:effectExtent l="0" t="0" r="0" b="0"/>
            <wp:docPr id="626987864" name="Picture 9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987864" name="Picture 9" descr="A group of pieces of fabric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71057B" wp14:editId="4A7E25FB">
            <wp:extent cx="6858000" cy="6654165"/>
            <wp:effectExtent l="0" t="0" r="0" b="635"/>
            <wp:docPr id="326097047" name="Picture 10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097047" name="Picture 10" descr="A group of pieces of fabric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5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6B2B0D" wp14:editId="3A00C479">
            <wp:extent cx="5104765" cy="9144000"/>
            <wp:effectExtent l="0" t="0" r="635" b="0"/>
            <wp:docPr id="523628654" name="Picture 11" descr="A piece of fabric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628654" name="Picture 11" descr="A piece of fabric on a white surfac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D2F460" wp14:editId="69C4B280">
            <wp:extent cx="6617335" cy="9144000"/>
            <wp:effectExtent l="0" t="0" r="0" b="0"/>
            <wp:docPr id="702129913" name="Picture 12" descr="A group of pieces of fabric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129913" name="Picture 12" descr="A group of pieces of fabric on a white grid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3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5068D1" wp14:editId="7FE9657E">
            <wp:extent cx="4552315" cy="9144000"/>
            <wp:effectExtent l="0" t="0" r="0" b="0"/>
            <wp:docPr id="1354918193" name="Picture 13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918193" name="Picture 13" descr="A piece of fabric on a grid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D78B00" wp14:editId="53D3A8FB">
            <wp:extent cx="6858000" cy="7084695"/>
            <wp:effectExtent l="0" t="0" r="0" b="1905"/>
            <wp:docPr id="188038426" name="Picture 14" descr="A group of pieces of fabric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38426" name="Picture 14" descr="A group of pieces of fabric on a tabl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8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E0FD8D" wp14:editId="05B38A77">
            <wp:extent cx="6858000" cy="6150610"/>
            <wp:effectExtent l="0" t="0" r="0" b="0"/>
            <wp:docPr id="387125917" name="Picture 15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125917" name="Picture 15" descr="A group of pieces of fabric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5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44120" wp14:editId="10D63B74">
            <wp:extent cx="4933950" cy="9144000"/>
            <wp:effectExtent l="0" t="0" r="6350" b="0"/>
            <wp:docPr id="2073739857" name="Picture 16" descr="A patchwork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739857" name="Picture 16" descr="A patchwork pieces of fabric on a grid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DD559" wp14:editId="20BD14DE">
            <wp:extent cx="4824730" cy="9144000"/>
            <wp:effectExtent l="0" t="0" r="1270" b="0"/>
            <wp:docPr id="2080643945" name="Picture 17" descr="A close-up of several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643945" name="Picture 17" descr="A close-up of several pieces of fabric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73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A53BF9" wp14:editId="2344C818">
            <wp:extent cx="5033645" cy="9144000"/>
            <wp:effectExtent l="0" t="0" r="0" b="0"/>
            <wp:docPr id="1929327283" name="Picture 18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327283" name="Picture 18" descr="Pieces of fabric on a grid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64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369E818F" w14:textId="77777777" w:rsidR="00A94A10" w:rsidRDefault="00A94A10" w:rsidP="00A94A10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A94A10" w:rsidRPr="00023D07" w14:paraId="2E022FA6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D1606" w14:textId="77777777" w:rsidR="00A94A10" w:rsidRPr="00023D07" w:rsidRDefault="00A94A10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2E488" w14:textId="77777777" w:rsidR="00A94A10" w:rsidRPr="00023D07" w:rsidRDefault="00A94A10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61517" w14:textId="77777777" w:rsidR="00A94A10" w:rsidRPr="00023D07" w:rsidRDefault="00A94A10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3EB79" w14:textId="77777777" w:rsidR="00A94A10" w:rsidRPr="00023D07" w:rsidRDefault="00A94A10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D4BCF" w14:textId="77777777" w:rsidR="00A94A10" w:rsidRPr="00023D07" w:rsidRDefault="00A94A10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A94A10" w14:paraId="71AE7B84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4EAB8EA" w14:textId="77777777" w:rsidR="00A94A10" w:rsidRDefault="00A94A10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BC4B908" w14:textId="77777777" w:rsidR="00A94A10" w:rsidRDefault="00A94A10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24FB4173" w14:textId="77777777" w:rsidR="00A94A10" w:rsidRDefault="00A94A10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60A8E93" w14:textId="77777777" w:rsidR="00A94A10" w:rsidRDefault="00A94A10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6E0C8746" w14:textId="77777777" w:rsidR="00A94A10" w:rsidRDefault="00A94A10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94A10" w14:paraId="0C7D7C69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DC57728" w14:textId="77777777" w:rsidR="00A94A10" w:rsidRPr="00023D07" w:rsidRDefault="00A94A10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2B790B48" w14:textId="77777777" w:rsidR="00A94A10" w:rsidRDefault="00A94A10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DB28326" w14:textId="77777777" w:rsidR="00A94A10" w:rsidRDefault="00A94A10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245E3946" w14:textId="77777777" w:rsidR="00A94A10" w:rsidRPr="004E673A" w:rsidRDefault="00A94A10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DC7FE8E" w14:textId="77777777" w:rsidR="00A94A10" w:rsidRDefault="00A94A10" w:rsidP="00117A44">
            <w:pPr>
              <w:rPr>
                <w:color w:val="4472C4" w:themeColor="accent1"/>
              </w:rPr>
            </w:pPr>
          </w:p>
        </w:tc>
      </w:tr>
      <w:tr w:rsidR="00A94A10" w14:paraId="03BC2182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51A6E0F" w14:textId="77777777" w:rsidR="00A94A10" w:rsidRPr="00023D07" w:rsidRDefault="00A94A10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21FD0BD8" w14:textId="77777777" w:rsidR="00A94A10" w:rsidRDefault="00A94A10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2E69CE1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96650">
              <w:rPr>
                <w:color w:val="4472C4" w:themeColor="accent1"/>
              </w:rPr>
              <w:t>1880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96650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EA28188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896650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1402482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89665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1CE0ADBD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96650">
              <w:rPr>
                <w:noProof/>
                <w:color w:val="4472C4" w:themeColor="accent1"/>
              </w:rPr>
              <w:t>12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18DCBE32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96650">
              <w:rPr>
                <w:color w:val="4472C4" w:themeColor="accent1"/>
              </w:rPr>
              <w:t>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96650">
              <w:rPr>
                <w:noProof/>
                <w:color w:val="4472C4" w:themeColor="accent1"/>
              </w:rPr>
              <w:t>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345D71F4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6"/>
      <w:footerReference w:type="default" r:id="rId2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D60AD1" w14:textId="77777777" w:rsidR="00955EC1" w:rsidRDefault="00955EC1" w:rsidP="00505854">
      <w:r>
        <w:separator/>
      </w:r>
    </w:p>
  </w:endnote>
  <w:endnote w:type="continuationSeparator" w:id="0">
    <w:p w14:paraId="6CC1D36D" w14:textId="77777777" w:rsidR="00955EC1" w:rsidRDefault="00955EC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E76CD7" w14:textId="77777777" w:rsidR="00955EC1" w:rsidRDefault="00955EC1" w:rsidP="00505854">
      <w:r>
        <w:separator/>
      </w:r>
    </w:p>
  </w:footnote>
  <w:footnote w:type="continuationSeparator" w:id="0">
    <w:p w14:paraId="3146FCF1" w14:textId="77777777" w:rsidR="00955EC1" w:rsidRDefault="00955EC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1FD6760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D310E4">
      <w:rPr>
        <w:b/>
        <w:bCs/>
        <w:sz w:val="28"/>
        <w:szCs w:val="28"/>
      </w:rPr>
      <w:t>0274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896650">
      <w:rPr>
        <w:noProof/>
        <w:sz w:val="28"/>
        <w:szCs w:val="28"/>
      </w:rPr>
      <w:t>September 9,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75F70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261E2"/>
    <w:rsid w:val="006319F7"/>
    <w:rsid w:val="006359FB"/>
    <w:rsid w:val="006400E0"/>
    <w:rsid w:val="0064024A"/>
    <w:rsid w:val="00652555"/>
    <w:rsid w:val="00653629"/>
    <w:rsid w:val="00666A50"/>
    <w:rsid w:val="0067154A"/>
    <w:rsid w:val="0067407D"/>
    <w:rsid w:val="006749AD"/>
    <w:rsid w:val="00677581"/>
    <w:rsid w:val="00680ACC"/>
    <w:rsid w:val="006A4BBC"/>
    <w:rsid w:val="006A5C77"/>
    <w:rsid w:val="006A5D2A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96650"/>
    <w:rsid w:val="008B015A"/>
    <w:rsid w:val="008B0693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55EC1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94A10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929A7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10E4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DF7D31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32</Pages>
  <Words>3462</Words>
  <Characters>19734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2025-09-09T21:56:00Z</dcterms:modified>
</cp:coreProperties>
</file>