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5"/>
        <w:gridCol w:w="5285"/>
      </w:tblGrid>
      <w:tr w:rsidR="00B44E43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B44E43" w14:paraId="15934A3C" w14:textId="77777777" w:rsidTr="00D2396E">
        <w:tc>
          <w:tcPr>
            <w:tcW w:w="5395" w:type="dxa"/>
          </w:tcPr>
          <w:p w14:paraId="2F2D6E1B" w14:textId="7ECE5389" w:rsidR="00AC1870" w:rsidRDefault="00B44E43" w:rsidP="00D2396E">
            <w:r>
              <w:rPr>
                <w:noProof/>
              </w:rPr>
              <w:drawing>
                <wp:inline distT="0" distB="0" distL="0" distR="0" wp14:anchorId="4C679CFD" wp14:editId="57146FE5">
                  <wp:extent cx="3505114" cy="3465195"/>
                  <wp:effectExtent l="0" t="0" r="635" b="1905"/>
                  <wp:docPr id="2115143680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143680" name="Picture 2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63" cy="346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9E5388A" w:rsidR="00AC1870" w:rsidRDefault="00B44E43" w:rsidP="00D2396E">
            <w:r>
              <w:rPr>
                <w:noProof/>
              </w:rPr>
              <w:drawing>
                <wp:inline distT="0" distB="0" distL="0" distR="0" wp14:anchorId="19B6E764" wp14:editId="5B3338BC">
                  <wp:extent cx="3352800" cy="3150390"/>
                  <wp:effectExtent l="0" t="0" r="0" b="0"/>
                  <wp:docPr id="846803949" name="Picture 3" descr="A piece of fabric on a grid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803949" name="Picture 3" descr="A piece of fabric on a grid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472" cy="317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798BA9B" w:rsidR="00AC1870" w:rsidRDefault="00B44E4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ECC1ECD" wp14:editId="31992528">
            <wp:extent cx="6858000" cy="6779895"/>
            <wp:effectExtent l="0" t="0" r="0" b="1905"/>
            <wp:docPr id="297476817" name="Picture 4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76817" name="Picture 4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10DB5" wp14:editId="20F6A809">
            <wp:extent cx="6858000" cy="7524750"/>
            <wp:effectExtent l="0" t="0" r="0" b="6350"/>
            <wp:docPr id="1065694480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94480" name="Picture 5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BA57A" wp14:editId="29905416">
            <wp:extent cx="6858000" cy="6443980"/>
            <wp:effectExtent l="0" t="0" r="0" b="0"/>
            <wp:docPr id="1836917412" name="Picture 6" descr="A piece of fabric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17412" name="Picture 6" descr="A piece of fabric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0DA8280" w14:textId="77777777" w:rsidR="00B37F56" w:rsidRDefault="00B37F56" w:rsidP="00B37F5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37F56" w:rsidRPr="00023D07" w14:paraId="393FBAE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4077" w14:textId="77777777" w:rsidR="00B37F56" w:rsidRPr="00023D07" w:rsidRDefault="00B37F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F883" w14:textId="77777777" w:rsidR="00B37F56" w:rsidRPr="00023D07" w:rsidRDefault="00B37F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86EB" w14:textId="77777777" w:rsidR="00B37F56" w:rsidRPr="00023D07" w:rsidRDefault="00B37F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AA3B" w14:textId="77777777" w:rsidR="00B37F56" w:rsidRPr="00023D07" w:rsidRDefault="00B37F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7080" w14:textId="77777777" w:rsidR="00B37F56" w:rsidRPr="00023D07" w:rsidRDefault="00B37F56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37F56" w14:paraId="7AC73DF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F16EE1" w14:textId="77777777" w:rsidR="00B37F56" w:rsidRDefault="00B37F56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5379477" w14:textId="77777777" w:rsidR="00B37F56" w:rsidRDefault="00B37F56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0477432" w14:textId="77777777" w:rsidR="00B37F56" w:rsidRDefault="00B37F56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0416945" w14:textId="77777777" w:rsidR="00B37F56" w:rsidRDefault="00B37F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870645E" w14:textId="77777777" w:rsidR="00B37F56" w:rsidRDefault="00B37F56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37F56" w14:paraId="087B2F9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A21CEE" w14:textId="77777777" w:rsidR="00B37F56" w:rsidRPr="00023D07" w:rsidRDefault="00B37F56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E3CA045" w14:textId="77777777" w:rsidR="00B37F56" w:rsidRDefault="00B37F56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6DD2752" w14:textId="77777777" w:rsidR="00B37F56" w:rsidRDefault="00B37F56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D3A4DBB" w14:textId="77777777" w:rsidR="00B37F56" w:rsidRPr="004E673A" w:rsidRDefault="00B37F56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0C4C9B7" w14:textId="77777777" w:rsidR="00B37F56" w:rsidRDefault="00B37F56" w:rsidP="00117A44">
            <w:pPr>
              <w:rPr>
                <w:color w:val="4472C4" w:themeColor="accent1"/>
              </w:rPr>
            </w:pPr>
          </w:p>
        </w:tc>
      </w:tr>
      <w:tr w:rsidR="00B37F56" w14:paraId="7BB7D94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DDCA4F" w14:textId="77777777" w:rsidR="00B37F56" w:rsidRPr="00023D07" w:rsidRDefault="00B37F56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A72EB5" w14:textId="77777777" w:rsidR="00B37F56" w:rsidRDefault="00B37F56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1994DDD" w14:textId="77777777" w:rsidR="00B37F56" w:rsidRDefault="00B37F56" w:rsidP="00AD5CE1">
      <w:pPr>
        <w:pStyle w:val="Heading2"/>
        <w:rPr>
          <w:b/>
          <w:bCs/>
          <w:color w:val="000000" w:themeColor="text1"/>
        </w:rPr>
      </w:pPr>
    </w:p>
    <w:p w14:paraId="1DF29006" w14:textId="5B846811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26789B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5854">
              <w:rPr>
                <w:color w:val="4472C4" w:themeColor="accent1"/>
              </w:rPr>
              <w:t>1860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C585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8EB3F4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C5854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69A025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5C5854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0EC92E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585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6730E4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C5854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C5854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5C1C66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DB49E" w14:textId="77777777" w:rsidR="00CE29F1" w:rsidRDefault="00CE29F1" w:rsidP="00505854">
      <w:r>
        <w:separator/>
      </w:r>
    </w:p>
  </w:endnote>
  <w:endnote w:type="continuationSeparator" w:id="0">
    <w:p w14:paraId="403A7D2F" w14:textId="77777777" w:rsidR="00CE29F1" w:rsidRDefault="00CE29F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C8A57" w14:textId="77777777" w:rsidR="00CE29F1" w:rsidRDefault="00CE29F1" w:rsidP="00505854">
      <w:r>
        <w:separator/>
      </w:r>
    </w:p>
  </w:footnote>
  <w:footnote w:type="continuationSeparator" w:id="0">
    <w:p w14:paraId="38952F4B" w14:textId="77777777" w:rsidR="00CE29F1" w:rsidRDefault="00CE29F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08BA9F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11979">
      <w:rPr>
        <w:b/>
        <w:bCs/>
        <w:sz w:val="28"/>
        <w:szCs w:val="28"/>
      </w:rPr>
      <w:t>0273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C5854">
      <w:rPr>
        <w:noProof/>
        <w:sz w:val="28"/>
        <w:szCs w:val="28"/>
      </w:rPr>
      <w:t>September 9,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1979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64B95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854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0543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6B17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6B83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7F56"/>
    <w:rsid w:val="00B44E4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29F1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1DFD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19</Pages>
  <Words>3460</Words>
  <Characters>19723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2025-09-09T21:55:00Z</dcterms:modified>
</cp:coreProperties>
</file>