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01AF0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801AF0" w14:paraId="15934A3C" w14:textId="77777777" w:rsidTr="00D2396E">
        <w:tc>
          <w:tcPr>
            <w:tcW w:w="5395" w:type="dxa"/>
          </w:tcPr>
          <w:p w14:paraId="2F2D6E1B" w14:textId="56964663" w:rsidR="00AC1870" w:rsidRDefault="00801AF0" w:rsidP="00D2396E">
            <w:r>
              <w:rPr>
                <w:noProof/>
              </w:rPr>
              <w:drawing>
                <wp:inline distT="0" distB="0" distL="0" distR="0" wp14:anchorId="5E171782" wp14:editId="7301D8B4">
                  <wp:extent cx="5866133" cy="2832446"/>
                  <wp:effectExtent l="5715" t="0" r="0" b="0"/>
                  <wp:docPr id="1010811455" name="Picture 1" descr="A couple of pieces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811455" name="Picture 1" descr="A couple of pieces of fabric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922524" cy="2859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7760543B" w:rsidR="00AC1870" w:rsidRDefault="00801AF0" w:rsidP="00D2396E">
            <w:r>
              <w:rPr>
                <w:noProof/>
              </w:rPr>
              <w:drawing>
                <wp:inline distT="0" distB="0" distL="0" distR="0" wp14:anchorId="458C43A9" wp14:editId="78E136D7">
                  <wp:extent cx="5895022" cy="2700248"/>
                  <wp:effectExtent l="0" t="2857" r="0" b="0"/>
                  <wp:docPr id="294444717" name="Picture 2" descr="A couple of pieces of fabric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444717" name="Picture 2" descr="A couple of pieces of fabric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5916259" cy="270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76035D75" w:rsidR="00AC1870" w:rsidRDefault="00801AF0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01C7373" wp14:editId="0F819296">
            <wp:extent cx="9144000" cy="4415155"/>
            <wp:effectExtent l="2222" t="0" r="2223" b="2222"/>
            <wp:docPr id="1823703587" name="Picture 3" descr="A couple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703587" name="Picture 3" descr="A couple of pieces of fabric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441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8CB83" wp14:editId="19954B97">
            <wp:extent cx="6858000" cy="6618605"/>
            <wp:effectExtent l="0" t="0" r="0" b="0"/>
            <wp:docPr id="2073709964" name="Picture 4" descr="A piece of fabric with a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709964" name="Picture 4" descr="A piece of fabric with a square patter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1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A10A7E" wp14:editId="61DDEB35">
            <wp:extent cx="6858000" cy="7520305"/>
            <wp:effectExtent l="0" t="0" r="0" b="0"/>
            <wp:docPr id="1528460709" name="Picture 5" descr="A patchwork quilt with different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460709" name="Picture 5" descr="A patchwork quilt with different pattern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F86BC" wp14:editId="5EC90BFE">
            <wp:extent cx="6858000" cy="6659245"/>
            <wp:effectExtent l="0" t="0" r="0" b="0"/>
            <wp:docPr id="1429508300" name="Picture 6" descr="A patchwork square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508300" name="Picture 6" descr="A patchwork square on a white surfac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5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C50D52" wp14:editId="75ABE6FA">
            <wp:extent cx="6858000" cy="3141345"/>
            <wp:effectExtent l="0" t="0" r="0" b="0"/>
            <wp:docPr id="1436416547" name="Picture 7" descr="A couple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416547" name="Picture 7" descr="A couple of pieces of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170C6C" wp14:editId="004BC407">
            <wp:extent cx="6858000" cy="6650990"/>
            <wp:effectExtent l="0" t="0" r="0" b="3810"/>
            <wp:docPr id="1789675368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675368" name="Picture 8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5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B0A7D" wp14:editId="5809854D">
            <wp:extent cx="6858000" cy="6791325"/>
            <wp:effectExtent l="0" t="0" r="0" b="3175"/>
            <wp:docPr id="1512658121" name="Picture 9" descr="A patchwork of fabric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58121" name="Picture 9" descr="A patchwork of fabric with different colors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9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5566C" wp14:editId="4DA8992F">
            <wp:extent cx="6858000" cy="6546215"/>
            <wp:effectExtent l="0" t="0" r="0" b="0"/>
            <wp:docPr id="1002072296" name="Picture 10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072296" name="Picture 10" descr="A piece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4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3A52ECDC" w14:textId="77777777" w:rsidR="00250F62" w:rsidRDefault="00250F62" w:rsidP="00250F62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250F62" w:rsidRPr="00023D07" w14:paraId="65112CA2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585AC" w14:textId="77777777" w:rsidR="00250F62" w:rsidRPr="00023D07" w:rsidRDefault="00250F6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5D17A" w14:textId="77777777" w:rsidR="00250F62" w:rsidRPr="00023D07" w:rsidRDefault="00250F6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225CA" w14:textId="77777777" w:rsidR="00250F62" w:rsidRPr="00023D07" w:rsidRDefault="00250F6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08283" w14:textId="77777777" w:rsidR="00250F62" w:rsidRPr="00023D07" w:rsidRDefault="00250F6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BA40C" w14:textId="77777777" w:rsidR="00250F62" w:rsidRPr="00023D07" w:rsidRDefault="00250F62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250F62" w14:paraId="649E4B44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EEA3F9B" w14:textId="77777777" w:rsidR="00250F62" w:rsidRDefault="00250F62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B9707B5" w14:textId="77777777" w:rsidR="00250F62" w:rsidRDefault="00250F62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4C0F81E5" w14:textId="77777777" w:rsidR="00250F62" w:rsidRDefault="00250F62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9F7118D" w14:textId="77777777" w:rsidR="00250F62" w:rsidRDefault="00250F62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668FC27" w14:textId="77777777" w:rsidR="00250F62" w:rsidRDefault="00250F62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50F62" w14:paraId="7A0B91DA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7BA6D82" w14:textId="77777777" w:rsidR="00250F62" w:rsidRPr="00023D07" w:rsidRDefault="00250F62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607ED18" w14:textId="77777777" w:rsidR="00250F62" w:rsidRDefault="00250F62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691F7587" w14:textId="77777777" w:rsidR="00250F62" w:rsidRDefault="00250F62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6ECA4A4" w14:textId="77777777" w:rsidR="00250F62" w:rsidRPr="004E673A" w:rsidRDefault="00250F62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F75174B" w14:textId="77777777" w:rsidR="00250F62" w:rsidRDefault="00250F62" w:rsidP="00117A44">
            <w:pPr>
              <w:rPr>
                <w:color w:val="4472C4" w:themeColor="accent1"/>
              </w:rPr>
            </w:pPr>
          </w:p>
        </w:tc>
      </w:tr>
      <w:tr w:rsidR="00250F62" w14:paraId="1E57C5C4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8E750E8" w14:textId="77777777" w:rsidR="00250F62" w:rsidRPr="00023D07" w:rsidRDefault="00250F62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D179FBC" w14:textId="77777777" w:rsidR="00250F62" w:rsidRDefault="00250F62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2275F3C0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03AC6">
              <w:rPr>
                <w:color w:val="4472C4" w:themeColor="accent1"/>
              </w:rPr>
              <w:t>1880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03AC6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21677A0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503AC6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A333E2B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503AC6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5B8313A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03AC6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3B608A70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03AC6">
              <w:rPr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03AC6">
              <w:rPr>
                <w:noProof/>
                <w:color w:val="4472C4" w:themeColor="accent1"/>
              </w:rPr>
              <w:t>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777777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730F703" w14:textId="77777777" w:rsidR="005A5BD1" w:rsidRDefault="005A5BD1" w:rsidP="00505854">
      <w:r>
        <w:separator/>
      </w:r>
    </w:p>
  </w:endnote>
  <w:endnote w:type="continuationSeparator" w:id="0">
    <w:p w14:paraId="7A11EA0C" w14:textId="77777777" w:rsidR="005A5BD1" w:rsidRDefault="005A5BD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B5EECDF" w14:textId="77777777" w:rsidR="005A5BD1" w:rsidRDefault="005A5BD1" w:rsidP="00505854">
      <w:r>
        <w:separator/>
      </w:r>
    </w:p>
  </w:footnote>
  <w:footnote w:type="continuationSeparator" w:id="0">
    <w:p w14:paraId="0E5BE26E" w14:textId="77777777" w:rsidR="005A5BD1" w:rsidRDefault="005A5BD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FBD1035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03931">
      <w:rPr>
        <w:b/>
        <w:bCs/>
        <w:sz w:val="28"/>
        <w:szCs w:val="28"/>
      </w:rPr>
      <w:t>0272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03AC6">
      <w:rPr>
        <w:noProof/>
        <w:sz w:val="28"/>
        <w:szCs w:val="28"/>
      </w:rPr>
      <w:t>September 9,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40EB5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0F62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3AC6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73980"/>
    <w:rsid w:val="00594945"/>
    <w:rsid w:val="00594A3C"/>
    <w:rsid w:val="005A0713"/>
    <w:rsid w:val="005A1CF8"/>
    <w:rsid w:val="005A5BD1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0899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1AF0"/>
    <w:rsid w:val="00803931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49E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29A7"/>
    <w:rsid w:val="00CA10AB"/>
    <w:rsid w:val="00CA1F1C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24</Pages>
  <Words>3460</Words>
  <Characters>19727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2025-09-09T21:42:00Z</dcterms:modified>
</cp:coreProperties>
</file>