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B836D3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B836D3" w14:paraId="15934A3C" w14:textId="77777777" w:rsidTr="00D2396E">
        <w:tc>
          <w:tcPr>
            <w:tcW w:w="5395" w:type="dxa"/>
          </w:tcPr>
          <w:p w14:paraId="2F2D6E1B" w14:textId="0DEEB55F" w:rsidR="00AC1870" w:rsidRDefault="00B836D3" w:rsidP="00D2396E">
            <w:r>
              <w:rPr>
                <w:noProof/>
              </w:rPr>
              <w:drawing>
                <wp:inline distT="0" distB="0" distL="0" distR="0" wp14:anchorId="19B0BEA1" wp14:editId="276CED62">
                  <wp:extent cx="4583430" cy="3129464"/>
                  <wp:effectExtent l="3175" t="0" r="4445" b="4445"/>
                  <wp:docPr id="780678113" name="Picture 1" descr="A group of paper flowers on a grid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678113" name="Picture 1" descr="A group of paper flowers on a grid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28630" cy="3160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3728C655" w:rsidR="00AC1870" w:rsidRDefault="00B836D3" w:rsidP="00D2396E">
            <w:r>
              <w:rPr>
                <w:noProof/>
              </w:rPr>
              <w:drawing>
                <wp:inline distT="0" distB="0" distL="0" distR="0" wp14:anchorId="324D8A1D" wp14:editId="7A83A564">
                  <wp:extent cx="4482464" cy="2928128"/>
                  <wp:effectExtent l="2222" t="0" r="3493" b="3492"/>
                  <wp:docPr id="1589368636" name="Picture 2" descr="A white fabric with hexagon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9368636" name="Picture 2" descr="A white fabric with hexagons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513055" cy="294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3957AA58" w:rsidR="00AC1870" w:rsidRDefault="00B836D3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0BB7EC20" wp14:editId="0EC018CA">
            <wp:extent cx="9144000" cy="6243320"/>
            <wp:effectExtent l="2540" t="0" r="2540" b="2540"/>
            <wp:docPr id="1558507879" name="Picture 3" descr="A group of paper flowers on a grid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507879" name="Picture 3" descr="A group of paper flowers on a grid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24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E95878" wp14:editId="355EBE87">
            <wp:extent cx="6858000" cy="4506595"/>
            <wp:effectExtent l="0" t="0" r="0" b="1905"/>
            <wp:docPr id="9245976" name="Picture 4" descr="A group of paper flowers on a white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5976" name="Picture 4" descr="A group of paper flowers on a white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0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A72A6E" wp14:editId="6E97171E">
            <wp:extent cx="6858000" cy="5923915"/>
            <wp:effectExtent l="0" t="0" r="0" b="0"/>
            <wp:docPr id="874080952" name="Picture 5" descr="A quilt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080952" name="Picture 5" descr="A quilt on a table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2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843573" wp14:editId="6B0D0C20">
            <wp:extent cx="6858000" cy="5669915"/>
            <wp:effectExtent l="0" t="0" r="0" b="0"/>
            <wp:docPr id="2091744412" name="Picture 6" descr="A white and blue hexagon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744412" name="Picture 6" descr="A white and blue hexagon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6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9231C3" wp14:editId="43F6B866">
            <wp:extent cx="6858000" cy="5792470"/>
            <wp:effectExtent l="0" t="0" r="0" b="0"/>
            <wp:docPr id="64425539" name="Picture 7" descr="A hexagon patchwork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25539" name="Picture 7" descr="A hexagon patchwork on a white surface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9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98950C" wp14:editId="162C7E51">
            <wp:extent cx="6858000" cy="5143500"/>
            <wp:effectExtent l="0" t="0" r="0" b="0"/>
            <wp:docPr id="215390244" name="Picture 8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390244" name="Picture 8" descr="A piece of fabric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D43C29" wp14:editId="5199D927">
            <wp:extent cx="6858000" cy="7066280"/>
            <wp:effectExtent l="0" t="0" r="0" b="0"/>
            <wp:docPr id="1415294071" name="Picture 9" descr="A white hexagon quil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294071" name="Picture 9" descr="A white hexagon quilt on a grid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6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B87261" wp14:editId="4C82D107">
            <wp:extent cx="6858000" cy="6112510"/>
            <wp:effectExtent l="0" t="0" r="0" b="0"/>
            <wp:docPr id="1827858092" name="Picture 10" descr="A white and red patchwork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858092" name="Picture 10" descr="A white and red patchwork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1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8CCF49" wp14:editId="09F30E93">
            <wp:extent cx="6858000" cy="7343775"/>
            <wp:effectExtent l="0" t="0" r="0" b="0"/>
            <wp:docPr id="158993414" name="Picture 11" descr="A hexagon patchwork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93414" name="Picture 11" descr="A hexagon patchwork on a grid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4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CF2FDF" wp14:editId="73366CA6">
            <wp:extent cx="6858000" cy="6378575"/>
            <wp:effectExtent l="0" t="0" r="0" b="0"/>
            <wp:docPr id="1348923437" name="Picture 12" descr="A hexagon patchwork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923437" name="Picture 12" descr="A hexagon patchwork on a grid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7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ACED2E" wp14:editId="28B9992F">
            <wp:extent cx="6858000" cy="4529455"/>
            <wp:effectExtent l="0" t="0" r="0" b="4445"/>
            <wp:docPr id="1571897410" name="Picture 13" descr="A group of paper flower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897410" name="Picture 13" descr="A group of paper flowers on a grid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2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45A6C1" wp14:editId="14B617BE">
            <wp:extent cx="6858000" cy="5799455"/>
            <wp:effectExtent l="0" t="0" r="0" b="4445"/>
            <wp:docPr id="2126577227" name="Picture 14" descr="A white and black quilt on a white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577227" name="Picture 14" descr="A white and black quilt on a white grid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9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FD0606" wp14:editId="66137D2D">
            <wp:extent cx="6858000" cy="6683375"/>
            <wp:effectExtent l="0" t="0" r="0" b="0"/>
            <wp:docPr id="1554688413" name="Picture 15" descr="A piece of fabric with a hexagon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688413" name="Picture 15" descr="A piece of fabric with a hexagon pattern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8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69010A" wp14:editId="4A1D6E0B">
            <wp:extent cx="6858000" cy="7385685"/>
            <wp:effectExtent l="0" t="0" r="0" b="5715"/>
            <wp:docPr id="1623263513" name="Picture 16" descr="A white fabric with blue and whit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263513" name="Picture 16" descr="A white fabric with blue and white squares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8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996BD6" wp14:editId="676C8B00">
            <wp:extent cx="6858000" cy="7102475"/>
            <wp:effectExtent l="0" t="0" r="0" b="0"/>
            <wp:docPr id="1949319374" name="Picture 17" descr="A white fabric with a pattern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319374" name="Picture 17" descr="A white fabric with a pattern on a white surface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0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F2243A" wp14:editId="0BC6DF2D">
            <wp:extent cx="6858000" cy="4479925"/>
            <wp:effectExtent l="0" t="0" r="0" b="3175"/>
            <wp:docPr id="1815084312" name="Picture 18" descr="A white fabric with hexago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084312" name="Picture 18" descr="A white fabric with hexagons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7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5B2B66" wp14:editId="58B0A56B">
            <wp:extent cx="6858000" cy="6956425"/>
            <wp:effectExtent l="0" t="0" r="0" b="3175"/>
            <wp:docPr id="342674294" name="Picture 19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674294" name="Picture 19" descr="A piece of fabric on a grid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5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CEC234" wp14:editId="4A812D38">
            <wp:extent cx="6858000" cy="6330315"/>
            <wp:effectExtent l="0" t="0" r="0" b="0"/>
            <wp:docPr id="1710297879" name="Picture 20" descr="A group of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297879" name="Picture 20" descr="A group of pieces of fabric on a grid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3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2ECDAE" wp14:editId="238BEFF4">
            <wp:extent cx="6858000" cy="4102100"/>
            <wp:effectExtent l="0" t="0" r="0" b="0"/>
            <wp:docPr id="404239961" name="Picture 21" descr="A patchwork of fabric on a white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239961" name="Picture 21" descr="A patchwork of fabric on a white cloth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5C589703" w14:textId="77777777" w:rsidR="00820103" w:rsidRDefault="00820103" w:rsidP="00820103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820103" w:rsidRPr="00023D07" w14:paraId="22C7DF88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63497" w14:textId="77777777" w:rsidR="00820103" w:rsidRPr="00023D07" w:rsidRDefault="00820103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C7146" w14:textId="77777777" w:rsidR="00820103" w:rsidRPr="00023D07" w:rsidRDefault="00820103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28444" w14:textId="77777777" w:rsidR="00820103" w:rsidRPr="00023D07" w:rsidRDefault="00820103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8E584" w14:textId="77777777" w:rsidR="00820103" w:rsidRPr="00023D07" w:rsidRDefault="00820103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9D75E" w14:textId="77777777" w:rsidR="00820103" w:rsidRPr="00023D07" w:rsidRDefault="00820103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820103" w14:paraId="10B7515F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8D72897" w14:textId="77777777" w:rsidR="00820103" w:rsidRDefault="00820103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213D0DF0" w14:textId="77777777" w:rsidR="00820103" w:rsidRDefault="00820103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3E4C64F0" w14:textId="77777777" w:rsidR="00820103" w:rsidRDefault="00820103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13C9203C" w14:textId="77777777" w:rsidR="00820103" w:rsidRDefault="00820103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25E6577E" w14:textId="77777777" w:rsidR="00820103" w:rsidRDefault="00820103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20103" w14:paraId="37FE82C4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3B95FC2" w14:textId="77777777" w:rsidR="00820103" w:rsidRPr="00023D07" w:rsidRDefault="00820103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99B82CC" w14:textId="77777777" w:rsidR="00820103" w:rsidRDefault="00820103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3DF5A679" w14:textId="77777777" w:rsidR="00820103" w:rsidRDefault="00820103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14004C0C" w14:textId="77777777" w:rsidR="00820103" w:rsidRPr="004E673A" w:rsidRDefault="00820103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A7224E6" w14:textId="77777777" w:rsidR="00820103" w:rsidRDefault="00820103" w:rsidP="00117A44">
            <w:pPr>
              <w:rPr>
                <w:color w:val="4472C4" w:themeColor="accent1"/>
              </w:rPr>
            </w:pPr>
          </w:p>
        </w:tc>
      </w:tr>
      <w:tr w:rsidR="00820103" w14:paraId="0875EE10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9EB72AB" w14:textId="77777777" w:rsidR="00820103" w:rsidRPr="00023D07" w:rsidRDefault="00820103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189ADF51" w14:textId="77777777" w:rsidR="00820103" w:rsidRDefault="00820103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6F677AFF" w14:textId="77777777" w:rsidR="00820103" w:rsidRDefault="00820103" w:rsidP="00AD5CE1">
      <w:pPr>
        <w:pStyle w:val="Heading2"/>
        <w:rPr>
          <w:b/>
          <w:bCs/>
          <w:color w:val="000000" w:themeColor="text1"/>
        </w:rPr>
      </w:pPr>
    </w:p>
    <w:p w14:paraId="1DF29006" w14:textId="4205B116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2F5359B1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224F0A">
              <w:rPr>
                <w:color w:val="4472C4" w:themeColor="accent1"/>
              </w:rPr>
              <w:t>1955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224F0A">
              <w:rPr>
                <w:color w:val="4472C4" w:themeColor="accent1"/>
              </w:rPr>
              <w:t>1</w:t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66FFCC2E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224F0A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517B6544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224F0A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25A53C03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224F0A">
              <w:rPr>
                <w:color w:val="4472C4" w:themeColor="accent1"/>
              </w:rPr>
              <w:t>7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22AF7E48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224F0A">
              <w:rPr>
                <w:noProof/>
                <w:color w:val="4472C4" w:themeColor="accent1"/>
              </w:rPr>
              <w:t>60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224F0A">
              <w:rPr>
                <w:noProof/>
                <w:color w:val="4472C4" w:themeColor="accent1"/>
              </w:rPr>
              <w:t>30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3E3F01B0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9"/>
      <w:footerReference w:type="default" r:id="rId3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D867C6" w14:textId="77777777" w:rsidR="00EA5627" w:rsidRDefault="00EA5627" w:rsidP="00505854">
      <w:r>
        <w:separator/>
      </w:r>
    </w:p>
  </w:endnote>
  <w:endnote w:type="continuationSeparator" w:id="0">
    <w:p w14:paraId="03F02E0A" w14:textId="77777777" w:rsidR="00EA5627" w:rsidRDefault="00EA5627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530370" w14:textId="77777777" w:rsidR="00EA5627" w:rsidRDefault="00EA5627" w:rsidP="00505854">
      <w:r>
        <w:separator/>
      </w:r>
    </w:p>
  </w:footnote>
  <w:footnote w:type="continuationSeparator" w:id="0">
    <w:p w14:paraId="5E975EBD" w14:textId="77777777" w:rsidR="00EA5627" w:rsidRDefault="00EA5627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703BFAD6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E015E2">
      <w:rPr>
        <w:b/>
        <w:bCs/>
        <w:sz w:val="28"/>
        <w:szCs w:val="28"/>
      </w:rPr>
      <w:t>0271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224F0A">
      <w:rPr>
        <w:noProof/>
        <w:sz w:val="28"/>
        <w:szCs w:val="28"/>
      </w:rPr>
      <w:t>September 9,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4F0A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0C57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0103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2D15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836D3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4CFB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929A7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34A7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5E2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627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081C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35</Pages>
  <Words>3462</Words>
  <Characters>19739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2025-09-09T21:41:00Z</dcterms:modified>
</cp:coreProperties>
</file>